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42231F" w:rsidRPr="00471584" w:rsidTr="0042231F">
        <w:trPr>
          <w:trHeight w:val="263"/>
        </w:trPr>
        <w:tc>
          <w:tcPr>
            <w:tcW w:w="1384" w:type="dxa"/>
          </w:tcPr>
          <w:p w:rsidR="0042231F" w:rsidRDefault="0042231F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42231F" w:rsidRPr="0042231F" w:rsidRDefault="0042231F" w:rsidP="0042231F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W w:w="4584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3"/>
        <w:gridCol w:w="835"/>
        <w:gridCol w:w="835"/>
        <w:gridCol w:w="5879"/>
      </w:tblGrid>
      <w:tr w:rsidR="0042231F" w:rsidRPr="00471584" w:rsidTr="00603E21">
        <w:tc>
          <w:tcPr>
            <w:tcW w:w="5000" w:type="pct"/>
            <w:gridSpan w:val="4"/>
          </w:tcPr>
          <w:p w:rsidR="0042231F" w:rsidRPr="007538B3" w:rsidRDefault="0032193D" w:rsidP="009A7F7E">
            <w:pPr>
              <w:tabs>
                <w:tab w:val="left" w:pos="336"/>
              </w:tabs>
              <w:rPr>
                <w:rFonts w:cs="Arial"/>
                <w:b/>
                <w:bCs/>
                <w:spacing w:val="10"/>
                <w:sz w:val="26"/>
                <w:szCs w:val="26"/>
              </w:rPr>
            </w:pPr>
            <w:r>
              <w:rPr>
                <w:rFonts w:cs="Arial"/>
                <w:b/>
                <w:bCs/>
                <w:noProof/>
                <w:spacing w:val="10"/>
                <w:sz w:val="26"/>
                <w:szCs w:val="26"/>
              </w:rPr>
              <w:drawing>
                <wp:anchor distT="0" distB="0" distL="114300" distR="114300" simplePos="0" relativeHeight="251679744" behindDoc="1" locked="0" layoutInCell="1" allowOverlap="0">
                  <wp:simplePos x="0" y="0"/>
                  <wp:positionH relativeFrom="page">
                    <wp:posOffset>5422900</wp:posOffset>
                  </wp:positionH>
                  <wp:positionV relativeFrom="page">
                    <wp:posOffset>-642620</wp:posOffset>
                  </wp:positionV>
                  <wp:extent cx="800100" cy="638175"/>
                  <wp:effectExtent l="19050" t="0" r="0" b="0"/>
                  <wp:wrapNone/>
                  <wp:docPr id="17" name="Bild 30" descr="Beschreibung: Beschreibung: Logo Schulen_PdZ_RZ20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 descr="Beschreibung: Beschreibung: Logo Schulen_PdZ_RZ20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231F">
              <w:rPr>
                <w:rFonts w:cs="Arial"/>
                <w:b/>
                <w:bCs/>
                <w:spacing w:val="10"/>
                <w:sz w:val="26"/>
                <w:szCs w:val="26"/>
              </w:rPr>
              <w:t>Lineares Clustern: Was ist ungesund? Was ist gesund?</w:t>
            </w:r>
          </w:p>
          <w:p w:rsidR="0042231F" w:rsidRPr="00C95439" w:rsidRDefault="0042231F" w:rsidP="001E6297">
            <w:pPr>
              <w:tabs>
                <w:tab w:val="left" w:pos="336"/>
              </w:tabs>
              <w:spacing w:after="0" w:line="240" w:lineRule="auto"/>
              <w:rPr>
                <w:rFonts w:cs="Arial"/>
                <w:spacing w:val="10"/>
                <w:sz w:val="24"/>
                <w:szCs w:val="24"/>
              </w:rPr>
            </w:pPr>
            <w:r w:rsidRPr="00C95439">
              <w:rPr>
                <w:rFonts w:cs="Arial"/>
                <w:spacing w:val="10"/>
                <w:sz w:val="24"/>
                <w:szCs w:val="24"/>
              </w:rPr>
              <w:t xml:space="preserve">Schneidet die Bilder von den Lebensmitteln und die Wortkarten „gesund“ und „ungesund“ aus. </w:t>
            </w:r>
          </w:p>
          <w:p w:rsidR="0042231F" w:rsidRPr="00C95439" w:rsidRDefault="0042231F" w:rsidP="001E6297">
            <w:pPr>
              <w:tabs>
                <w:tab w:val="left" w:pos="336"/>
              </w:tabs>
              <w:spacing w:after="0" w:line="240" w:lineRule="auto"/>
              <w:rPr>
                <w:rFonts w:cs="Arial"/>
                <w:spacing w:val="10"/>
                <w:sz w:val="24"/>
                <w:szCs w:val="24"/>
              </w:rPr>
            </w:pPr>
          </w:p>
          <w:p w:rsidR="0042231F" w:rsidRPr="00C95439" w:rsidRDefault="0042231F" w:rsidP="001E6297">
            <w:pPr>
              <w:tabs>
                <w:tab w:val="left" w:pos="336"/>
              </w:tabs>
              <w:spacing w:after="0" w:line="240" w:lineRule="auto"/>
              <w:rPr>
                <w:rFonts w:cs="Arial"/>
                <w:spacing w:val="10"/>
                <w:sz w:val="24"/>
                <w:szCs w:val="24"/>
              </w:rPr>
            </w:pPr>
            <w:r w:rsidRPr="00C95439">
              <w:rPr>
                <w:rFonts w:cs="Arial"/>
                <w:spacing w:val="10"/>
                <w:sz w:val="24"/>
                <w:szCs w:val="24"/>
              </w:rPr>
              <w:t>Legt zuerst die Wortkarte „gesund“ ganz nach links und die Wortkarte „ungesund“ ganz nach rechts.</w:t>
            </w:r>
          </w:p>
          <w:p w:rsidR="0042231F" w:rsidRDefault="0042231F" w:rsidP="001E6297">
            <w:pPr>
              <w:tabs>
                <w:tab w:val="left" w:pos="336"/>
              </w:tabs>
              <w:spacing w:after="0" w:line="240" w:lineRule="auto"/>
              <w:rPr>
                <w:rFonts w:cs="Arial"/>
                <w:spacing w:val="10"/>
                <w:sz w:val="24"/>
                <w:szCs w:val="24"/>
              </w:rPr>
            </w:pPr>
          </w:p>
          <w:p w:rsidR="00166708" w:rsidRDefault="00166708" w:rsidP="001E6297">
            <w:pPr>
              <w:tabs>
                <w:tab w:val="left" w:pos="336"/>
              </w:tabs>
              <w:spacing w:after="0" w:line="240" w:lineRule="auto"/>
              <w:rPr>
                <w:rFonts w:cs="Arial"/>
                <w:spacing w:val="10"/>
                <w:sz w:val="24"/>
                <w:szCs w:val="24"/>
              </w:rPr>
            </w:pPr>
            <w:r>
              <w:rPr>
                <w:rFonts w:cs="Arial"/>
                <w:spacing w:val="10"/>
                <w:sz w:val="24"/>
                <w:szCs w:val="24"/>
              </w:rPr>
              <w:t>Welche Lebensmittel sind die gesündesten?</w:t>
            </w:r>
          </w:p>
          <w:p w:rsidR="00166708" w:rsidRPr="00C95439" w:rsidRDefault="00166708" w:rsidP="001E6297">
            <w:pPr>
              <w:tabs>
                <w:tab w:val="left" w:pos="336"/>
              </w:tabs>
              <w:spacing w:after="0" w:line="240" w:lineRule="auto"/>
              <w:rPr>
                <w:rFonts w:cs="Arial"/>
                <w:spacing w:val="10"/>
                <w:sz w:val="24"/>
                <w:szCs w:val="24"/>
              </w:rPr>
            </w:pPr>
            <w:r>
              <w:rPr>
                <w:rFonts w:cs="Arial"/>
                <w:spacing w:val="10"/>
                <w:sz w:val="24"/>
                <w:szCs w:val="24"/>
              </w:rPr>
              <w:t>Welche sind die ungesündesten?</w:t>
            </w:r>
          </w:p>
          <w:p w:rsidR="0042231F" w:rsidRPr="00C95439" w:rsidRDefault="0042231F" w:rsidP="00C95439">
            <w:pPr>
              <w:tabs>
                <w:tab w:val="left" w:pos="336"/>
              </w:tabs>
              <w:spacing w:after="0" w:line="240" w:lineRule="auto"/>
              <w:rPr>
                <w:rFonts w:cs="Arial"/>
                <w:spacing w:val="10"/>
                <w:sz w:val="24"/>
                <w:szCs w:val="24"/>
              </w:rPr>
            </w:pPr>
            <w:r w:rsidRPr="00C95439">
              <w:rPr>
                <w:rFonts w:cs="Arial"/>
                <w:spacing w:val="10"/>
                <w:sz w:val="24"/>
                <w:szCs w:val="24"/>
              </w:rPr>
              <w:br w:type="textWrapping" w:clear="all"/>
              <w:t>Ordnet nun die Lebensmittel zwischen diesen Polen ein.</w:t>
            </w:r>
            <w:r>
              <w:rPr>
                <w:rFonts w:cs="Arial"/>
                <w:spacing w:val="10"/>
                <w:sz w:val="24"/>
                <w:szCs w:val="24"/>
              </w:rPr>
              <w:t xml:space="preserve"> </w:t>
            </w:r>
            <w:r w:rsidRPr="00C95439">
              <w:rPr>
                <w:rFonts w:cs="Arial"/>
                <w:spacing w:val="10"/>
                <w:sz w:val="24"/>
                <w:szCs w:val="24"/>
              </w:rPr>
              <w:t>Macht Abstufungen</w:t>
            </w:r>
            <w:r w:rsidR="0032193D">
              <w:rPr>
                <w:rFonts w:cs="Arial"/>
                <w:spacing w:val="10"/>
                <w:sz w:val="24"/>
                <w:szCs w:val="24"/>
              </w:rPr>
              <w:t>.</w:t>
            </w:r>
            <w:r w:rsidRPr="00C95439">
              <w:rPr>
                <w:rFonts w:cs="Arial"/>
                <w:spacing w:val="10"/>
                <w:sz w:val="24"/>
                <w:szCs w:val="24"/>
              </w:rPr>
              <w:t xml:space="preserve"> </w:t>
            </w:r>
          </w:p>
        </w:tc>
      </w:tr>
      <w:tr w:rsidR="0042231F" w:rsidRPr="00471584" w:rsidTr="00603E21">
        <w:trPr>
          <w:trHeight w:val="158"/>
        </w:trPr>
        <w:tc>
          <w:tcPr>
            <w:tcW w:w="5000" w:type="pct"/>
            <w:gridSpan w:val="4"/>
          </w:tcPr>
          <w:p w:rsidR="0042231F" w:rsidRPr="00166708" w:rsidRDefault="0042231F" w:rsidP="00B92208">
            <w:pPr>
              <w:rPr>
                <w:sz w:val="10"/>
                <w:szCs w:val="10"/>
              </w:rPr>
            </w:pPr>
          </w:p>
        </w:tc>
      </w:tr>
      <w:tr w:rsidR="00A565CE" w:rsidRPr="00471584" w:rsidTr="00A565CE">
        <w:trPr>
          <w:gridAfter w:val="1"/>
          <w:wAfter w:w="3490" w:type="pct"/>
          <w:trHeight w:val="731"/>
        </w:trPr>
        <w:tc>
          <w:tcPr>
            <w:tcW w:w="518" w:type="pct"/>
            <w:vAlign w:val="center"/>
          </w:tcPr>
          <w:p w:rsidR="00A565CE" w:rsidRPr="007775A7" w:rsidRDefault="00A565CE" w:rsidP="00B92208">
            <w:pPr>
              <w:tabs>
                <w:tab w:val="left" w:pos="31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1270</wp:posOffset>
                  </wp:positionV>
                  <wp:extent cx="262255" cy="289560"/>
                  <wp:effectExtent l="19050" t="0" r="4445" b="0"/>
                  <wp:wrapNone/>
                  <wp:docPr id="2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  <w:vAlign w:val="center"/>
          </w:tcPr>
          <w:p w:rsidR="00A565CE" w:rsidRPr="009A7F7E" w:rsidRDefault="00A565CE" w:rsidP="00B92208">
            <w:pPr>
              <w:spacing w:after="0" w:line="240" w:lineRule="auto"/>
              <w:jc w:val="center"/>
            </w:pPr>
            <w:r w:rsidRPr="009A7F7E">
              <w:rPr>
                <w:rFonts w:eastAsia="MS Mincho" w:hAnsi="MS Mincho"/>
                <w:sz w:val="52"/>
                <w:szCs w:val="52"/>
              </w:rPr>
              <w:t>✁</w:t>
            </w:r>
          </w:p>
        </w:tc>
        <w:tc>
          <w:tcPr>
            <w:tcW w:w="496" w:type="pct"/>
          </w:tcPr>
          <w:p w:rsidR="00A565CE" w:rsidRDefault="00A565CE" w:rsidP="00B92208">
            <w:pPr>
              <w:tabs>
                <w:tab w:val="left" w:pos="310"/>
              </w:tabs>
              <w:jc w:val="center"/>
              <w:rPr>
                <w:noProof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72390</wp:posOffset>
                  </wp:positionV>
                  <wp:extent cx="387350" cy="345440"/>
                  <wp:effectExtent l="19050" t="0" r="0" b="0"/>
                  <wp:wrapNone/>
                  <wp:docPr id="29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65CE" w:rsidRPr="00471584" w:rsidTr="00A565CE">
        <w:trPr>
          <w:gridAfter w:val="1"/>
          <w:wAfter w:w="3490" w:type="pct"/>
          <w:trHeight w:hRule="exact" w:val="227"/>
        </w:trPr>
        <w:tc>
          <w:tcPr>
            <w:tcW w:w="518" w:type="pct"/>
            <w:vAlign w:val="center"/>
          </w:tcPr>
          <w:p w:rsidR="00A565CE" w:rsidRPr="00471584" w:rsidRDefault="00A565CE" w:rsidP="00B92208">
            <w:pPr>
              <w:jc w:val="center"/>
            </w:pPr>
            <w:r>
              <w:rPr>
                <w:rFonts w:cs="Arial"/>
                <w:sz w:val="12"/>
                <w:szCs w:val="12"/>
              </w:rPr>
              <w:t>Partnerarbeit</w:t>
            </w:r>
          </w:p>
        </w:tc>
        <w:tc>
          <w:tcPr>
            <w:tcW w:w="496" w:type="pct"/>
            <w:vAlign w:val="center"/>
          </w:tcPr>
          <w:p w:rsidR="00A565CE" w:rsidRPr="00471584" w:rsidRDefault="00A565CE" w:rsidP="00B92208">
            <w:pPr>
              <w:jc w:val="center"/>
            </w:pPr>
            <w:r>
              <w:rPr>
                <w:rFonts w:cs="Arial"/>
                <w:sz w:val="12"/>
                <w:szCs w:val="12"/>
              </w:rPr>
              <w:t>Schneiden</w:t>
            </w:r>
          </w:p>
        </w:tc>
        <w:tc>
          <w:tcPr>
            <w:tcW w:w="496" w:type="pct"/>
          </w:tcPr>
          <w:p w:rsidR="00A565CE" w:rsidRDefault="00A565CE" w:rsidP="00B9220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Sprechen</w:t>
            </w:r>
          </w:p>
        </w:tc>
      </w:tr>
    </w:tbl>
    <w:p w:rsidR="009A7F7E" w:rsidRPr="00424D09" w:rsidRDefault="009A7F7E" w:rsidP="000B6E95">
      <w:pPr>
        <w:rPr>
          <w:sz w:val="6"/>
          <w:szCs w:val="6"/>
        </w:rPr>
      </w:pPr>
    </w:p>
    <w:tbl>
      <w:tblPr>
        <w:tblStyle w:val="Tabellenraster"/>
        <w:tblW w:w="102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9"/>
        <w:gridCol w:w="2559"/>
        <w:gridCol w:w="2559"/>
        <w:gridCol w:w="2559"/>
      </w:tblGrid>
      <w:tr w:rsidR="00B519CE" w:rsidTr="006B5222">
        <w:trPr>
          <w:trHeight w:val="275"/>
        </w:trPr>
        <w:tc>
          <w:tcPr>
            <w:tcW w:w="2559" w:type="dxa"/>
            <w:vAlign w:val="bottom"/>
          </w:tcPr>
          <w:p w:rsidR="009A7F7E" w:rsidRDefault="00663BEC" w:rsidP="006B52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9527" cy="1637731"/>
                  <wp:effectExtent l="19050" t="0" r="0" b="0"/>
                  <wp:docPr id="1" name="Bild 2" descr="E:\CLIPART\Food\Fruitveg\SSGP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LIPART\Food\Fruitveg\SSGP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6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27" cy="1637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vAlign w:val="bottom"/>
          </w:tcPr>
          <w:p w:rsidR="009A7F7E" w:rsidRDefault="00663BEC" w:rsidP="006B52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8084" cy="1603612"/>
                  <wp:effectExtent l="19050" t="0" r="0" b="0"/>
                  <wp:docPr id="10" name="Bild 5" descr="E:\CLIPART\Food\Fruitveg\SSGP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CLIPART\Food\Fruitveg\SSGP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4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84" cy="160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vAlign w:val="bottom"/>
          </w:tcPr>
          <w:p w:rsidR="009A7F7E" w:rsidRDefault="00C750D2" w:rsidP="006B522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-106045</wp:posOffset>
                  </wp:positionV>
                  <wp:extent cx="1543050" cy="1521460"/>
                  <wp:effectExtent l="19050" t="0" r="0" b="0"/>
                  <wp:wrapNone/>
                  <wp:docPr id="80" name="Bild 26" descr="E:\CLIPART\Food\Fastfood\SSGP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CLIPART\Food\Fastfood\SSGP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123" t="6329" r="23540" b="12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9" w:type="dxa"/>
            <w:vAlign w:val="bottom"/>
          </w:tcPr>
          <w:p w:rsidR="009A7F7E" w:rsidRDefault="005C31CB" w:rsidP="006B52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568" cy="1583211"/>
                  <wp:effectExtent l="19050" t="0" r="0" b="0"/>
                  <wp:docPr id="127" name="Bild 65" descr="E:\CLIPART\Food\Fastfood\SSGP4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CLIPART\Food\Fastfood\SSGP4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348" cy="158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9CE" w:rsidTr="006B5222">
        <w:trPr>
          <w:trHeight w:val="292"/>
        </w:trPr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9A7F7E" w:rsidRDefault="00663BEC" w:rsidP="00A03C1D">
            <w:pPr>
              <w:tabs>
                <w:tab w:val="center" w:pos="1154"/>
                <w:tab w:val="right" w:pos="2309"/>
              </w:tabs>
              <w:jc w:val="center"/>
            </w:pPr>
            <w:r>
              <w:t>Paprika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9A7F7E" w:rsidRDefault="00663BEC" w:rsidP="00A03C1D">
            <w:pPr>
              <w:jc w:val="center"/>
            </w:pPr>
            <w:r>
              <w:t>Blaubeerkuchen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9A7F7E" w:rsidRDefault="00C750D2" w:rsidP="00A03C1D">
            <w:pPr>
              <w:jc w:val="center"/>
            </w:pPr>
            <w:r>
              <w:t>Hamburger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9A7F7E" w:rsidRDefault="005C31CB" w:rsidP="00A03C1D">
            <w:pPr>
              <w:jc w:val="center"/>
            </w:pPr>
            <w:r>
              <w:t>Eier</w:t>
            </w:r>
          </w:p>
        </w:tc>
      </w:tr>
      <w:tr w:rsidR="00B519CE" w:rsidTr="006B5222">
        <w:trPr>
          <w:trHeight w:val="292"/>
        </w:trPr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9A7F7E" w:rsidRDefault="00C750D2" w:rsidP="006B52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2204" cy="1620342"/>
                  <wp:effectExtent l="19050" t="0" r="3696" b="0"/>
                  <wp:docPr id="78" name="Bild 25" descr="E:\CLIPART\Food\Fastfood\SSGP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CLIPART\Food\Fastfood\SSGP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818" t="36722" r="13882" b="13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73" cy="162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9A7F7E" w:rsidRDefault="00663BEC" w:rsidP="006B52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8139" cy="1514475"/>
                  <wp:effectExtent l="19050" t="0" r="4911" b="0"/>
                  <wp:docPr id="31" name="Bild 10" descr="E:\CLIPART\Food\Fruitveg\SSGP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LIPART\Food\Fruitveg\SSGP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39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9A7F7E" w:rsidRDefault="00663BEC" w:rsidP="006B52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1921" cy="1514901"/>
                  <wp:effectExtent l="19050" t="0" r="7279" b="0"/>
                  <wp:docPr id="36" name="Bild 13" descr="E:\CLIPART\Food\Fruitveg\SSGP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CLIPART\Food\Fruitveg\SSGP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37" cy="1517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9A7F7E" w:rsidRDefault="00663BEC" w:rsidP="006B52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9277" cy="1511596"/>
                  <wp:effectExtent l="19050" t="0" r="0" b="0"/>
                  <wp:docPr id="37" name="Bild 14" descr="E:\CLIPART\Food\Fruitveg\SSGP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CLIPART\Food\Fruitveg\SSGP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52" cy="151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9CE" w:rsidTr="006B5222">
        <w:trPr>
          <w:trHeight w:val="292"/>
        </w:trPr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9A7F7E" w:rsidRDefault="00C750D2" w:rsidP="00A03C1D">
            <w:pPr>
              <w:jc w:val="center"/>
            </w:pPr>
            <w:r>
              <w:t>Schokoladentorte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9A7F7E" w:rsidRDefault="00663BEC" w:rsidP="00A03C1D">
            <w:pPr>
              <w:jc w:val="center"/>
            </w:pPr>
            <w:r>
              <w:t>Apfel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9A7F7E" w:rsidRDefault="00B519CE" w:rsidP="00A03C1D">
            <w:pPr>
              <w:jc w:val="center"/>
            </w:pPr>
            <w:r>
              <w:t>Gurken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9A7F7E" w:rsidRDefault="00B519CE" w:rsidP="00A03C1D">
            <w:pPr>
              <w:jc w:val="center"/>
            </w:pPr>
            <w:r>
              <w:t>Bananen</w:t>
            </w:r>
          </w:p>
        </w:tc>
      </w:tr>
      <w:tr w:rsidR="00B519CE" w:rsidTr="0001324A">
        <w:trPr>
          <w:trHeight w:val="292"/>
        </w:trPr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60208F" w:rsidP="006B5222">
            <w:pPr>
              <w:jc w:val="center"/>
            </w:pPr>
            <w:r w:rsidRPr="0060208F">
              <w:rPr>
                <w:noProof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311150</wp:posOffset>
                  </wp:positionV>
                  <wp:extent cx="1611630" cy="1316990"/>
                  <wp:effectExtent l="19050" t="0" r="7620" b="0"/>
                  <wp:wrapNone/>
                  <wp:docPr id="85" name="Bild 60" descr="E:\CLIPART\Food\Fastfood\SSGP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CLIPART\Food\Fastfood\SSGP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43229" b="6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01324A" w:rsidRPr="0001324A" w:rsidRDefault="0001324A" w:rsidP="0001324A">
            <w:pPr>
              <w:jc w:val="center"/>
              <w:rPr>
                <w:sz w:val="8"/>
                <w:szCs w:val="8"/>
              </w:rPr>
            </w:pPr>
          </w:p>
          <w:p w:rsidR="0001324A" w:rsidRDefault="00663BEC" w:rsidP="000132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2078" cy="1562668"/>
                  <wp:effectExtent l="19050" t="0" r="1422" b="0"/>
                  <wp:docPr id="11" name="Bild 6" descr="E:\CLIPART\Food\Fruitveg\SSGP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CLIPART\Food\Fruitveg\SSGP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614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2078" cy="1562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663BEC" w:rsidP="000132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6350" cy="1514789"/>
                  <wp:effectExtent l="19050" t="0" r="0" b="0"/>
                  <wp:docPr id="19" name="Bild 7" descr="E:\CLIPART\Food\Fruitveg\SSGP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LIPART\Food\Fruitveg\SSGP3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32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663BEC" w:rsidP="000132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367" cy="1482271"/>
                  <wp:effectExtent l="19050" t="0" r="9383" b="0"/>
                  <wp:docPr id="25" name="Bild 8" descr="E:\CLIPART\Food\Fruitveg\SSGP6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CLIPART\Food\Fruitveg\SSGP6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26091" b="3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38" cy="1497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9CE" w:rsidTr="006B5222">
        <w:trPr>
          <w:trHeight w:val="292"/>
        </w:trPr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663BEC" w:rsidRDefault="00A03C1D" w:rsidP="00A03C1D">
            <w:pPr>
              <w:jc w:val="center"/>
            </w:pPr>
            <w:r>
              <w:t>Apfe</w:t>
            </w:r>
            <w:r w:rsidR="0060208F">
              <w:t>lkuchen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663BEC" w:rsidRDefault="00663BEC" w:rsidP="00A03C1D">
            <w:pPr>
              <w:jc w:val="center"/>
            </w:pPr>
            <w:r>
              <w:t>Kiwi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663BEC" w:rsidRDefault="00663BEC" w:rsidP="00A03C1D">
            <w:pPr>
              <w:jc w:val="center"/>
            </w:pPr>
            <w:r>
              <w:t>Nüsse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vAlign w:val="center"/>
          </w:tcPr>
          <w:p w:rsidR="00663BEC" w:rsidRDefault="00663BEC" w:rsidP="00A03C1D">
            <w:pPr>
              <w:jc w:val="center"/>
            </w:pPr>
            <w:r>
              <w:t>Pilze</w:t>
            </w:r>
          </w:p>
        </w:tc>
      </w:tr>
      <w:tr w:rsidR="00B519CE" w:rsidTr="008C57D9">
        <w:trPr>
          <w:trHeight w:val="292"/>
        </w:trPr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B1022A" w:rsidP="008C57D9">
            <w:pPr>
              <w:jc w:val="center"/>
            </w:pPr>
            <w:r w:rsidRPr="00B1022A">
              <w:rPr>
                <w:noProof/>
              </w:rPr>
              <w:lastRenderedPageBreak/>
              <w:drawing>
                <wp:inline distT="0" distB="0" distL="0" distR="0">
                  <wp:extent cx="1439839" cy="1439839"/>
                  <wp:effectExtent l="19050" t="0" r="7961" b="0"/>
                  <wp:docPr id="255" name="anon-image" descr="https://s14-eu5.startpage.com/cgi-bin/serveimage?url=https:%2F%2Fwww.kuechengoetter.de%2Fuploads%2Fmedia%2F630x630%2F09%2F29119-rote-linsensuppe.jpg%3Fv%3D1-0&amp;sp=ea848a0b7fb27f9a58862c38afc4df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on-image" descr="https://s14-eu5.startpage.com/cgi-bin/serveimage?url=https:%2F%2Fwww.kuechengoetter.de%2Fuploads%2Fmedia%2F630x630%2F09%2F29119-rote-linsensuppe.jpg%3Fv%3D1-0&amp;sp=ea848a0b7fb27f9a58862c38afc4df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06" cy="144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center"/>
          </w:tcPr>
          <w:p w:rsidR="00663BEC" w:rsidRDefault="00663BEC" w:rsidP="00424D0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0941" cy="1473959"/>
                  <wp:effectExtent l="19050" t="0" r="609" b="0"/>
                  <wp:docPr id="50" name="Bild 16" descr="E:\CLIPART\Food\Bevs\SSGP4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CLIPART\Food\Bevs\SSGP4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8519" b="25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86" cy="1474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B519CE" w:rsidP="008C5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4312" cy="1456357"/>
                  <wp:effectExtent l="19050" t="0" r="2038" b="0"/>
                  <wp:docPr id="81" name="Bild 27" descr="E:\CLIPART\Food\Fastfood\SSGP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CLIPART\Food\Fastfood\SSGP2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5417" r="10915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44" cy="145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334FC5" w:rsidP="008C5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62681" cy="1472803"/>
                  <wp:effectExtent l="19050" t="0" r="0" b="0"/>
                  <wp:docPr id="104" name="Bild 46" descr="E:\CLIPART\Food\Fastfood\SSGP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CLIPART\Food\Fastfood\SSGP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4573" r="16114" b="47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81" cy="147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9CE" w:rsidTr="006B5222">
        <w:trPr>
          <w:trHeight w:val="292"/>
        </w:trPr>
        <w:tc>
          <w:tcPr>
            <w:tcW w:w="2559" w:type="dxa"/>
            <w:tcBorders>
              <w:bottom w:val="single" w:sz="4" w:space="0" w:color="auto"/>
            </w:tcBorders>
          </w:tcPr>
          <w:p w:rsidR="00663BEC" w:rsidRDefault="00C750D2" w:rsidP="00C750D2">
            <w:pPr>
              <w:jc w:val="center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t>Linsen</w:t>
            </w:r>
            <w:r w:rsidR="0060208F">
              <w:rPr>
                <w:noProof/>
                <w:lang w:bidi="he-IL"/>
              </w:rPr>
              <w:t>suppe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663BEC" w:rsidRDefault="00C750D2" w:rsidP="00C750D2">
            <w:pPr>
              <w:jc w:val="center"/>
            </w:pPr>
            <w:r>
              <w:t>Milch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663BEC" w:rsidRDefault="00B519CE" w:rsidP="00B519CE">
            <w:pPr>
              <w:jc w:val="center"/>
            </w:pPr>
            <w:r>
              <w:t>Eis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663BEC" w:rsidRDefault="00153C46" w:rsidP="00334FC5">
            <w:pPr>
              <w:jc w:val="center"/>
            </w:pPr>
            <w:r>
              <w:t>Nude</w:t>
            </w:r>
            <w:r w:rsidR="00334FC5">
              <w:t xml:space="preserve">ln mit </w:t>
            </w:r>
            <w:r>
              <w:t>Tomatensauce</w:t>
            </w:r>
          </w:p>
        </w:tc>
      </w:tr>
      <w:tr w:rsidR="00B519CE" w:rsidTr="008C57D9">
        <w:trPr>
          <w:trHeight w:val="164"/>
        </w:trPr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B519CE" w:rsidP="008C57D9">
            <w:pPr>
              <w:jc w:val="center"/>
              <w:rPr>
                <w:noProof/>
                <w:lang w:bidi="he-IL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535545"/>
                  <wp:effectExtent l="19050" t="0" r="0" b="0"/>
                  <wp:docPr id="82" name="Bild 28" descr="E:\CLIPART\Food\Fastfood\SSGP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CLIPART\Food\Fastfood\SSGP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4740" t="43958" r="23698" b="8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99" cy="153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C750D2" w:rsidP="008C5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7959" cy="1634834"/>
                  <wp:effectExtent l="19050" t="0" r="0" b="0"/>
                  <wp:docPr id="55" name="Bild 17" descr="E:\CLIPART\Food\Fastfood\SSGP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CLIPART\Food\Fastfood\SSGP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8906" r="36979" b="6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22" cy="16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60208F" w:rsidP="008C57D9">
            <w:r w:rsidRPr="0060208F">
              <w:rPr>
                <w:noProof/>
              </w:rPr>
              <w:drawing>
                <wp:inline distT="0" distB="0" distL="0" distR="0">
                  <wp:extent cx="1746042" cy="1330318"/>
                  <wp:effectExtent l="19050" t="0" r="6558" b="0"/>
                  <wp:docPr id="32" name="Bild 9" descr="E:\CLIPART\Food\Fastfood\SSGP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CLIPART\Food\Fastfood\SSGP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61719" t="38542" b="3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255" cy="1333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334FC5" w:rsidP="008C5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8077" cy="1336030"/>
                  <wp:effectExtent l="19050" t="0" r="5923" b="0"/>
                  <wp:docPr id="105" name="Bild 47" descr="E:\CLIPART\Food\Fastfood\SSGP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CLIPART\Food\Fastfood\SSGP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29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08" cy="134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9CE" w:rsidTr="006B5222">
        <w:trPr>
          <w:trHeight w:val="292"/>
        </w:trPr>
        <w:tc>
          <w:tcPr>
            <w:tcW w:w="2559" w:type="dxa"/>
            <w:tcBorders>
              <w:bottom w:val="single" w:sz="4" w:space="0" w:color="auto"/>
            </w:tcBorders>
          </w:tcPr>
          <w:p w:rsidR="00663BEC" w:rsidRDefault="00B519CE" w:rsidP="00B519CE">
            <w:pPr>
              <w:jc w:val="center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t>Nudeln in Sahnesauce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663BEC" w:rsidRDefault="00C750D2" w:rsidP="00663BEC">
            <w:pPr>
              <w:jc w:val="center"/>
            </w:pPr>
            <w:r>
              <w:t>Obstsalat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663BEC" w:rsidRDefault="0060208F" w:rsidP="00C750D2">
            <w:pPr>
              <w:jc w:val="center"/>
            </w:pPr>
            <w:r>
              <w:t>Hühnersupppe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663BEC" w:rsidRDefault="00334FC5" w:rsidP="00334FC5">
            <w:pPr>
              <w:jc w:val="center"/>
            </w:pPr>
            <w:r>
              <w:t>Waffel</w:t>
            </w:r>
          </w:p>
        </w:tc>
      </w:tr>
      <w:tr w:rsidR="00B519CE" w:rsidTr="008C57D9">
        <w:trPr>
          <w:trHeight w:val="292"/>
        </w:trPr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C750D2" w:rsidP="008C57D9">
            <w:pPr>
              <w:jc w:val="center"/>
              <w:rPr>
                <w:noProof/>
                <w:lang w:bidi="he-IL"/>
              </w:rPr>
            </w:pPr>
            <w:r>
              <w:rPr>
                <w:noProof/>
              </w:rPr>
              <w:drawing>
                <wp:inline distT="0" distB="0" distL="0" distR="0">
                  <wp:extent cx="1165860" cy="1457325"/>
                  <wp:effectExtent l="19050" t="0" r="0" b="0"/>
                  <wp:docPr id="76" name="Bild 24" descr="E:\CLIPART\Food\Fastfood\SSGP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CLIPART\Food\Fastfood\SSGP1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C750D2" w:rsidP="008C5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1438275"/>
                  <wp:effectExtent l="19050" t="0" r="0" b="0"/>
                  <wp:docPr id="58" name="Bild 20" descr="E:\CLIPART\Food\Fastfood\SSGP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CLIPART\Food\Fastfood\SSGP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5417" r="67188" b="6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C750D2" w:rsidP="008C5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1032" cy="1344305"/>
                  <wp:effectExtent l="19050" t="0" r="2018" b="0"/>
                  <wp:docPr id="60" name="Bild 21" descr="E:\CLIPART\Food\Fastfood\SSGP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CLIPART\Food\Fastfood\SSGP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1212" t="50403" r="7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75" cy="1344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663BEC" w:rsidRDefault="00334FC5" w:rsidP="008C57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5091" cy="1385248"/>
                  <wp:effectExtent l="19050" t="0" r="0" b="0"/>
                  <wp:docPr id="108" name="Bild 48" descr="E:\CLIPART\Food\Fastfood\SSGP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CLIPART\Food\Fastfood\SSGP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7917" t="38021" r="3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88" cy="1386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C46" w:rsidTr="006B5222">
        <w:trPr>
          <w:trHeight w:val="292"/>
        </w:trPr>
        <w:tc>
          <w:tcPr>
            <w:tcW w:w="2559" w:type="dxa"/>
            <w:tcBorders>
              <w:bottom w:val="single" w:sz="4" w:space="0" w:color="auto"/>
            </w:tcBorders>
          </w:tcPr>
          <w:p w:rsidR="00C750D2" w:rsidRDefault="00C750D2" w:rsidP="00C750D2">
            <w:pPr>
              <w:jc w:val="center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t>Schokolinsen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C750D2" w:rsidRDefault="00C750D2" w:rsidP="00663BEC">
            <w:pPr>
              <w:jc w:val="center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t>Erdbeeren mit Schokolade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C750D2" w:rsidRDefault="00C750D2" w:rsidP="00C750D2">
            <w:pPr>
              <w:jc w:val="center"/>
            </w:pPr>
            <w:r>
              <w:t>Schoko-Muffin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C750D2" w:rsidRDefault="00334FC5" w:rsidP="00334FC5">
            <w:pPr>
              <w:jc w:val="center"/>
            </w:pPr>
            <w:r>
              <w:t>Pizza</w:t>
            </w:r>
          </w:p>
        </w:tc>
      </w:tr>
      <w:tr w:rsidR="00153C46" w:rsidTr="00BD21A7">
        <w:trPr>
          <w:trHeight w:val="292"/>
        </w:trPr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C750D2" w:rsidRDefault="00153C46" w:rsidP="00BD21A7">
            <w:pPr>
              <w:jc w:val="center"/>
              <w:rPr>
                <w:noProof/>
                <w:lang w:bidi="he-IL"/>
              </w:rPr>
            </w:pPr>
            <w:r>
              <w:rPr>
                <w:noProof/>
              </w:rPr>
              <w:drawing>
                <wp:inline distT="0" distB="0" distL="0" distR="0">
                  <wp:extent cx="1424487" cy="1472658"/>
                  <wp:effectExtent l="19050" t="0" r="4263" b="0"/>
                  <wp:docPr id="86" name="Bild 31" descr="E:\CLIPART\Food\Fastfood\SSGP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CLIPART\Food\Fastfood\SSGP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41146" t="7500" r="4948" b="47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08" cy="147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C750D2" w:rsidRDefault="00C750D2" w:rsidP="00BD21A7">
            <w:pPr>
              <w:jc w:val="center"/>
              <w:rPr>
                <w:noProof/>
                <w:lang w:bidi="he-IL"/>
              </w:rPr>
            </w:pPr>
            <w:r>
              <w:rPr>
                <w:noProof/>
              </w:rPr>
              <w:drawing>
                <wp:inline distT="0" distB="0" distL="0" distR="0">
                  <wp:extent cx="1672094" cy="1474695"/>
                  <wp:effectExtent l="19050" t="0" r="4306" b="0"/>
                  <wp:docPr id="64" name="Bild 22" descr="E:\CLIPART\Food\Fastfood\SSGP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CLIPART\Food\Fastfood\SSGP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5625" t="47083" r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99" cy="147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C750D2" w:rsidRDefault="00C750D2" w:rsidP="00BD21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8922" cy="1561154"/>
                  <wp:effectExtent l="19050" t="0" r="8378" b="0"/>
                  <wp:docPr id="65" name="Bild 23" descr="E:\CLIPART\Food\Fastfood\SSGP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CLIPART\Food\Fastfood\SSGP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817" cy="1567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C750D2" w:rsidRDefault="00F548EE" w:rsidP="00BD21A7">
            <w:pPr>
              <w:jc w:val="center"/>
            </w:pPr>
            <w:r w:rsidRPr="00F548EE">
              <w:rPr>
                <w:noProof/>
              </w:rPr>
              <w:drawing>
                <wp:inline distT="0" distB="0" distL="0" distR="0">
                  <wp:extent cx="1433801" cy="1597662"/>
                  <wp:effectExtent l="19050" t="0" r="0" b="0"/>
                  <wp:docPr id="256" name="Bild 5" descr="https://duesentriebskitchen.ch/wp-content/uploads/2017/12/047985f01aeb18ee2cda37b781601233-940x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uesentriebskitchen.ch/wp-content/uploads/2017/12/047985f01aeb18ee2cda37b781601233-940x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0000" t="11333" b="10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06" cy="160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C46" w:rsidTr="006B5222">
        <w:trPr>
          <w:trHeight w:val="292"/>
        </w:trPr>
        <w:tc>
          <w:tcPr>
            <w:tcW w:w="2559" w:type="dxa"/>
            <w:tcBorders>
              <w:bottom w:val="single" w:sz="4" w:space="0" w:color="auto"/>
            </w:tcBorders>
          </w:tcPr>
          <w:p w:rsidR="00C750D2" w:rsidRDefault="00153C46" w:rsidP="00153C46">
            <w:pPr>
              <w:jc w:val="center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t>Erdbeeren mit Sahne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C750D2" w:rsidRDefault="00C750D2" w:rsidP="00663BEC">
            <w:pPr>
              <w:jc w:val="center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t>Erbsen mit Speck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C750D2" w:rsidRDefault="00C750D2" w:rsidP="00C750D2">
            <w:pPr>
              <w:jc w:val="center"/>
            </w:pPr>
            <w:r>
              <w:t>Gummibärchen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C750D2" w:rsidRDefault="00343397" w:rsidP="000B6E95">
            <w:r>
              <w:t>Gemüse mit Dipps</w:t>
            </w:r>
          </w:p>
        </w:tc>
      </w:tr>
      <w:tr w:rsidR="00153C46" w:rsidTr="00C846F5">
        <w:trPr>
          <w:trHeight w:val="292"/>
        </w:trPr>
        <w:tc>
          <w:tcPr>
            <w:tcW w:w="2559" w:type="dxa"/>
            <w:tcBorders>
              <w:top w:val="single" w:sz="4" w:space="0" w:color="auto"/>
            </w:tcBorders>
            <w:vAlign w:val="center"/>
          </w:tcPr>
          <w:p w:rsidR="00153C46" w:rsidRDefault="005B101D" w:rsidP="00424D09">
            <w:pPr>
              <w:jc w:val="center"/>
              <w:rPr>
                <w:noProof/>
                <w:lang w:bidi="he-IL"/>
              </w:rPr>
            </w:pPr>
            <w:r>
              <w:rPr>
                <w:noProof/>
              </w:rPr>
              <w:drawing>
                <wp:inline distT="0" distB="0" distL="0" distR="0">
                  <wp:extent cx="1324458" cy="1583888"/>
                  <wp:effectExtent l="19050" t="0" r="9042" b="0"/>
                  <wp:docPr id="114" name="Bild 54" descr="E:\CLIPART\Food\Fastfood\SSGP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CLIPART\Food\Fastfood\SSGP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51667" r="49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76" cy="1587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153C46" w:rsidRDefault="0060208F" w:rsidP="00C846F5">
            <w:pPr>
              <w:jc w:val="center"/>
              <w:rPr>
                <w:noProof/>
                <w:lang w:bidi="he-IL"/>
              </w:rPr>
            </w:pPr>
            <w:r w:rsidRPr="0060208F">
              <w:rPr>
                <w:noProof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276860</wp:posOffset>
                  </wp:positionV>
                  <wp:extent cx="1390650" cy="1310005"/>
                  <wp:effectExtent l="19050" t="0" r="0" b="0"/>
                  <wp:wrapNone/>
                  <wp:docPr id="84" name="Bild 63" descr="E:\CLIPART\Food\Fastfood\SSGP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CLIPART\Food\Fastfood\SSGP4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8073" t="46667" r="10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153C46" w:rsidRDefault="005B101D" w:rsidP="00C846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1188" cy="1303361"/>
                  <wp:effectExtent l="19050" t="0" r="1362" b="0"/>
                  <wp:docPr id="113" name="Bild 53" descr="E:\CLIPART\Food\Fastfood\SSGP1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CLIPART\Food\Fastfood\SSGP1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9583" r="52342" b="5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11" cy="1302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auto"/>
            </w:tcBorders>
            <w:vAlign w:val="bottom"/>
          </w:tcPr>
          <w:p w:rsidR="00153C46" w:rsidRDefault="005B101D" w:rsidP="00C846F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1732" cy="1252911"/>
                  <wp:effectExtent l="19050" t="0" r="5118" b="0"/>
                  <wp:docPr id="115" name="Bild 55" descr="E:\CLIPART\Food\Fastfood\SSGP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CLIPART\Food\Fastfood\SSGP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54480" r="61131" b="18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50" cy="125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C46" w:rsidRPr="00C90982" w:rsidTr="006B5222">
        <w:trPr>
          <w:trHeight w:val="292"/>
        </w:trPr>
        <w:tc>
          <w:tcPr>
            <w:tcW w:w="2559" w:type="dxa"/>
            <w:tcBorders>
              <w:bottom w:val="single" w:sz="4" w:space="0" w:color="auto"/>
            </w:tcBorders>
          </w:tcPr>
          <w:p w:rsidR="00153C46" w:rsidRPr="00C846F5" w:rsidRDefault="005B101D" w:rsidP="00153C46">
            <w:pPr>
              <w:jc w:val="center"/>
              <w:rPr>
                <w:noProof/>
                <w:lang w:bidi="he-IL"/>
              </w:rPr>
            </w:pPr>
            <w:r w:rsidRPr="00C846F5">
              <w:rPr>
                <w:noProof/>
                <w:lang w:bidi="he-IL"/>
              </w:rPr>
              <w:t>Plätzchen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153C46" w:rsidRPr="00C846F5" w:rsidRDefault="0060208F" w:rsidP="00663BEC">
            <w:pPr>
              <w:jc w:val="center"/>
              <w:rPr>
                <w:noProof/>
                <w:lang w:bidi="he-IL"/>
              </w:rPr>
            </w:pPr>
            <w:r w:rsidRPr="00C846F5">
              <w:rPr>
                <w:noProof/>
                <w:lang w:bidi="he-IL"/>
              </w:rPr>
              <w:t>Gemüseeintopf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153C46" w:rsidRPr="00C846F5" w:rsidRDefault="005B101D" w:rsidP="005C31CB">
            <w:pPr>
              <w:jc w:val="center"/>
            </w:pPr>
            <w:r w:rsidRPr="00C846F5">
              <w:t>Fruchtsaft</w:t>
            </w:r>
          </w:p>
        </w:tc>
        <w:tc>
          <w:tcPr>
            <w:tcW w:w="2559" w:type="dxa"/>
            <w:tcBorders>
              <w:bottom w:val="single" w:sz="4" w:space="0" w:color="auto"/>
            </w:tcBorders>
          </w:tcPr>
          <w:p w:rsidR="00153C46" w:rsidRPr="00C846F5" w:rsidRDefault="005C31CB" w:rsidP="005C31CB">
            <w:pPr>
              <w:jc w:val="center"/>
            </w:pPr>
            <w:r w:rsidRPr="00C846F5">
              <w:t>Kaffee</w:t>
            </w:r>
          </w:p>
        </w:tc>
      </w:tr>
    </w:tbl>
    <w:p w:rsidR="009A7F7E" w:rsidRDefault="009A7F7E" w:rsidP="000B6E9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5C31CB" w:rsidTr="00EB047C">
        <w:tc>
          <w:tcPr>
            <w:tcW w:w="2322" w:type="dxa"/>
            <w:vAlign w:val="bottom"/>
          </w:tcPr>
          <w:p w:rsidR="00153C46" w:rsidRDefault="005C31CB" w:rsidP="00EB047C">
            <w:pPr>
              <w:jc w:val="center"/>
            </w:pPr>
            <w:r w:rsidRPr="005C31CB">
              <w:rPr>
                <w:noProof/>
              </w:rPr>
              <w:drawing>
                <wp:inline distT="0" distB="0" distL="0" distR="0">
                  <wp:extent cx="1398251" cy="1555845"/>
                  <wp:effectExtent l="19050" t="0" r="0" b="0"/>
                  <wp:docPr id="126" name="Bild 64" descr="E:\CLIPART\Food\Fastfood\SSGP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CLIPART\Food\Fastfood\SSGP4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8385" t="20353" r="48763" b="5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51" cy="155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bottom"/>
          </w:tcPr>
          <w:p w:rsidR="00EB047C" w:rsidRPr="00EB047C" w:rsidRDefault="00EB047C" w:rsidP="00C90982">
            <w:pPr>
              <w:jc w:val="center"/>
              <w:rPr>
                <w:sz w:val="14"/>
                <w:szCs w:val="14"/>
              </w:rPr>
            </w:pPr>
          </w:p>
          <w:p w:rsidR="00153C46" w:rsidRDefault="00EB047C" w:rsidP="00C9098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181610</wp:posOffset>
                  </wp:positionV>
                  <wp:extent cx="1555750" cy="1188720"/>
                  <wp:effectExtent l="0" t="190500" r="0" b="163830"/>
                  <wp:wrapNone/>
                  <wp:docPr id="88" name="Bild 62" descr="E:\CLIPART\Food\Fastfood\SSGP2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CLIPART\Food\Fastfood\SSGP2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9645" t="23494" r="27919" b="1987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5575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208F" w:rsidRPr="0060208F">
              <w:rPr>
                <w:noProof/>
              </w:rPr>
              <w:drawing>
                <wp:inline distT="0" distB="0" distL="0" distR="0">
                  <wp:extent cx="1245968" cy="1555845"/>
                  <wp:effectExtent l="19050" t="0" r="0" b="0"/>
                  <wp:docPr id="57" name="Bild 68" descr="E:\CLIPART\Food\Bevs\SSGP3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CLIPART\Food\Bevs\SSGP3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34" cy="155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bottom"/>
          </w:tcPr>
          <w:p w:rsidR="00153C46" w:rsidRDefault="00153C46" w:rsidP="00EB047C">
            <w:pPr>
              <w:jc w:val="right"/>
            </w:pPr>
          </w:p>
        </w:tc>
        <w:tc>
          <w:tcPr>
            <w:tcW w:w="2322" w:type="dxa"/>
            <w:vAlign w:val="bottom"/>
          </w:tcPr>
          <w:p w:rsidR="00153C46" w:rsidRDefault="00334FC5" w:rsidP="00EB04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3117" cy="1555845"/>
                  <wp:effectExtent l="19050" t="0" r="9383" b="0"/>
                  <wp:docPr id="109" name="Bild 49" descr="E:\CLIPART\Food\Fastfood\SSGP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CLIPART\Food\Fastfood\SSGP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1645" r="64356" b="5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17" cy="155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CB" w:rsidTr="00424D09">
        <w:tc>
          <w:tcPr>
            <w:tcW w:w="2322" w:type="dxa"/>
            <w:tcBorders>
              <w:bottom w:val="single" w:sz="4" w:space="0" w:color="auto"/>
            </w:tcBorders>
          </w:tcPr>
          <w:p w:rsidR="00153C46" w:rsidRDefault="005B101D" w:rsidP="000B6280">
            <w:pPr>
              <w:jc w:val="center"/>
            </w:pPr>
            <w:r>
              <w:t>Vollkornbr</w:t>
            </w:r>
            <w:r w:rsidR="005C31CB">
              <w:t>ötchen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153C46" w:rsidRDefault="0060208F" w:rsidP="000B6280">
            <w:pPr>
              <w:jc w:val="center"/>
            </w:pPr>
            <w:r>
              <w:t>Limonade, Colagetränk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153C46" w:rsidRDefault="0060208F" w:rsidP="000B6280">
            <w:pPr>
              <w:jc w:val="center"/>
            </w:pPr>
            <w:r>
              <w:t>Würstchen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153C46" w:rsidRDefault="00334FC5" w:rsidP="000B6280">
            <w:pPr>
              <w:jc w:val="center"/>
            </w:pPr>
            <w:r>
              <w:t>Weißbrot</w:t>
            </w:r>
          </w:p>
        </w:tc>
      </w:tr>
      <w:tr w:rsidR="005C31CB" w:rsidTr="00EB047C"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153C46" w:rsidRDefault="00153C46" w:rsidP="00EB04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1471213"/>
                  <wp:effectExtent l="19050" t="0" r="0" b="0"/>
                  <wp:docPr id="91" name="Bild 36" descr="E:\CLIPART\Food\Fastfood\SSGP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CLIPART\Food\Fastfood\SSGP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53385" t="2917" b="57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7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153C46" w:rsidRDefault="00153C46" w:rsidP="00EB04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1666" cy="1466850"/>
                  <wp:effectExtent l="19050" t="0" r="384" b="0"/>
                  <wp:docPr id="92" name="Bild 37" descr="E:\CLIPART\Food\Fastfood\SSGP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CLIPART\Food\Fastfood\SSGP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0208" r="69271" b="5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666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153C46" w:rsidRDefault="00153C46" w:rsidP="00EB04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0946" cy="1524000"/>
                  <wp:effectExtent l="19050" t="0" r="6804" b="0"/>
                  <wp:docPr id="93" name="Bild 38" descr="E:\CLIPART\Food\Fastfood\SSGP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CLIPART\Food\Fastfood\SSGP0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41927" t="18333" r="18229" b="3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46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center"/>
          </w:tcPr>
          <w:p w:rsidR="00153C46" w:rsidRDefault="00C001BB" w:rsidP="00424D09">
            <w:pPr>
              <w:jc w:val="center"/>
            </w:pPr>
            <w:r w:rsidRPr="00C001BB">
              <w:rPr>
                <w:noProof/>
              </w:rPr>
              <w:drawing>
                <wp:inline distT="0" distB="0" distL="0" distR="0">
                  <wp:extent cx="1066800" cy="1636160"/>
                  <wp:effectExtent l="19050" t="0" r="0" b="0"/>
                  <wp:docPr id="23" name="Bild 2" descr="E:\CLIPART\Food\Bevs\SSGP4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LIPART\Food\Bevs\SSGP4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43125" r="53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3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CB" w:rsidTr="00424D09">
        <w:tc>
          <w:tcPr>
            <w:tcW w:w="2322" w:type="dxa"/>
            <w:tcBorders>
              <w:bottom w:val="single" w:sz="4" w:space="0" w:color="auto"/>
            </w:tcBorders>
          </w:tcPr>
          <w:p w:rsidR="00153C46" w:rsidRDefault="00153C46" w:rsidP="00153C46">
            <w:pPr>
              <w:jc w:val="center"/>
            </w:pPr>
            <w:r>
              <w:t>Braten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153C46" w:rsidRDefault="00153C46" w:rsidP="000B6E95">
            <w:r>
              <w:t>Rosenkohl</w:t>
            </w:r>
            <w:r w:rsidR="0060208F">
              <w:t xml:space="preserve"> (gekocht)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153C46" w:rsidRDefault="00153C46" w:rsidP="00153C46">
            <w:pPr>
              <w:jc w:val="center"/>
            </w:pPr>
            <w:r>
              <w:t>Zimtschnecke</w:t>
            </w:r>
            <w:r w:rsidR="0060208F">
              <w:t>n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153C46" w:rsidRDefault="005B101D" w:rsidP="00C46D6E">
            <w:pPr>
              <w:jc w:val="center"/>
            </w:pPr>
            <w:r>
              <w:t>Käse</w:t>
            </w:r>
          </w:p>
        </w:tc>
      </w:tr>
      <w:tr w:rsidR="005C31CB" w:rsidTr="00EB047C"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153C46" w:rsidRDefault="00334FC5" w:rsidP="00EB047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39370</wp:posOffset>
                  </wp:positionV>
                  <wp:extent cx="1480185" cy="1214120"/>
                  <wp:effectExtent l="19050" t="0" r="5715" b="0"/>
                  <wp:wrapNone/>
                  <wp:docPr id="96" name="Bild 40" descr="E:\CLIPART\Food\Fastfood\SSGP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CLIPART\Food\Fastfood\SSGP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28385" t="60833" r="23438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153C46" w:rsidRDefault="00334FC5" w:rsidP="00EB04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6350" cy="1448618"/>
                  <wp:effectExtent l="19050" t="0" r="0" b="0"/>
                  <wp:docPr id="97" name="Bild 41" descr="E:\CLIPART\Food\Fastfood\SSGP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CLIPART\Food\Fastfood\SSGP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57552" t="15208" b="4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87" cy="144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153C46" w:rsidRDefault="00334FC5" w:rsidP="00EB047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-402590</wp:posOffset>
                  </wp:positionV>
                  <wp:extent cx="1140460" cy="1450975"/>
                  <wp:effectExtent l="19050" t="0" r="2540" b="0"/>
                  <wp:wrapNone/>
                  <wp:docPr id="95" name="Bild 39" descr="E:\CLIPART\Food\Fastfood\SSGP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CLIPART\Food\Fastfood\SSGP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20833" r="61979" b="4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45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153C46" w:rsidRDefault="00B1022A" w:rsidP="00EB047C">
            <w:pPr>
              <w:jc w:val="center"/>
            </w:pPr>
            <w:r w:rsidRPr="00B1022A">
              <w:rPr>
                <w:noProof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128270</wp:posOffset>
                  </wp:positionV>
                  <wp:extent cx="1386205" cy="1193165"/>
                  <wp:effectExtent l="19050" t="0" r="4445" b="0"/>
                  <wp:wrapNone/>
                  <wp:docPr id="257" name="Bild 8" descr=" Hühnersalat mit Zitronenmayonn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Hühnersalat mit Zitronenmayonn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b="14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19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31CB" w:rsidTr="00424D09">
        <w:tc>
          <w:tcPr>
            <w:tcW w:w="2322" w:type="dxa"/>
            <w:tcBorders>
              <w:bottom w:val="single" w:sz="4" w:space="0" w:color="auto"/>
            </w:tcBorders>
          </w:tcPr>
          <w:p w:rsidR="00334FC5" w:rsidRDefault="00334FC5" w:rsidP="000B6280">
            <w:pPr>
              <w:jc w:val="center"/>
            </w:pPr>
            <w:r>
              <w:t>Reis mit Gemüse und Garnelen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334FC5" w:rsidRDefault="00334FC5" w:rsidP="000B6280">
            <w:pPr>
              <w:jc w:val="center"/>
            </w:pPr>
            <w:r>
              <w:t>Salat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334FC5" w:rsidRDefault="00334FC5" w:rsidP="000B6280">
            <w:pPr>
              <w:jc w:val="center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t>Pudding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334FC5" w:rsidRDefault="0060208F" w:rsidP="000B6280">
            <w:pPr>
              <w:jc w:val="center"/>
            </w:pPr>
            <w:r>
              <w:t>Salat mit Majonäse</w:t>
            </w:r>
          </w:p>
        </w:tc>
      </w:tr>
      <w:tr w:rsidR="005C31CB" w:rsidTr="00EB047C">
        <w:tc>
          <w:tcPr>
            <w:tcW w:w="2322" w:type="dxa"/>
            <w:tcBorders>
              <w:top w:val="single" w:sz="4" w:space="0" w:color="auto"/>
            </w:tcBorders>
          </w:tcPr>
          <w:p w:rsidR="00334FC5" w:rsidRDefault="00334FC5" w:rsidP="00334FC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204252</wp:posOffset>
                  </wp:positionH>
                  <wp:positionV relativeFrom="paragraph">
                    <wp:posOffset>92632</wp:posOffset>
                  </wp:positionV>
                  <wp:extent cx="964698" cy="1351128"/>
                  <wp:effectExtent l="19050" t="0" r="6852" b="0"/>
                  <wp:wrapNone/>
                  <wp:docPr id="102" name="Bild 44" descr="E:\CLIPART\Food\Fastfood\SSGP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CLIPART\Food\Fastfood\SSGP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8061" t="10417" r="61979" b="5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98" cy="135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334FC5" w:rsidRDefault="00334FC5" w:rsidP="00EB04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5698" cy="1453486"/>
                  <wp:effectExtent l="19050" t="0" r="4452" b="0"/>
                  <wp:docPr id="101" name="Bild 43" descr="E:\CLIPART\Food\Fastfood\SSGP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CLIPART\Food\Fastfood\SSGP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44792" r="43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12" cy="145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334FC5" w:rsidRDefault="00334FC5" w:rsidP="00EB047C">
            <w:pPr>
              <w:jc w:val="center"/>
              <w:rPr>
                <w:noProof/>
                <w:lang w:bidi="he-IL"/>
              </w:rPr>
            </w:pPr>
            <w:r>
              <w:rPr>
                <w:noProof/>
              </w:rPr>
              <w:drawing>
                <wp:inline distT="0" distB="0" distL="0" distR="0">
                  <wp:extent cx="943803" cy="1426191"/>
                  <wp:effectExtent l="19050" t="0" r="8697" b="0"/>
                  <wp:docPr id="100" name="Bild 42" descr="E:\CLIPART\Food\Fastfood\SSGP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CLIPART\Food\Fastfood\SSGP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r="64844" b="5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14" cy="142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334FC5" w:rsidRDefault="0060208F" w:rsidP="00EB047C">
            <w:pPr>
              <w:jc w:val="center"/>
            </w:pPr>
            <w:r w:rsidRPr="0060208F">
              <w:rPr>
                <w:noProof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359410</wp:posOffset>
                  </wp:positionV>
                  <wp:extent cx="1372870" cy="1084580"/>
                  <wp:effectExtent l="19050" t="0" r="0" b="0"/>
                  <wp:wrapNone/>
                  <wp:docPr id="94" name="Bild 66" descr="E:\CLIPART\Food\Fastfood\SSGP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CLIPART\Food\Fastfood\SSGP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6274" r="4290" b="12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31CB" w:rsidTr="00424D09">
        <w:tc>
          <w:tcPr>
            <w:tcW w:w="2322" w:type="dxa"/>
            <w:tcBorders>
              <w:bottom w:val="single" w:sz="4" w:space="0" w:color="auto"/>
            </w:tcBorders>
          </w:tcPr>
          <w:p w:rsidR="00334FC5" w:rsidRDefault="00334FC5" w:rsidP="00C46D6E">
            <w:pPr>
              <w:jc w:val="center"/>
            </w:pPr>
            <w:r>
              <w:t>Wasser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334FC5" w:rsidRDefault="00334FC5" w:rsidP="000B6E95">
            <w:r>
              <w:t>Hackfleischbällchen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334FC5" w:rsidRDefault="00334FC5" w:rsidP="00334FC5">
            <w:pPr>
              <w:jc w:val="center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t>Salzige Knabbereien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334FC5" w:rsidRDefault="0060208F" w:rsidP="00334FC5">
            <w:pPr>
              <w:jc w:val="center"/>
            </w:pPr>
            <w:r>
              <w:t>Mandarinen aus der Dose</w:t>
            </w:r>
          </w:p>
        </w:tc>
      </w:tr>
    </w:tbl>
    <w:p w:rsidR="00EB047C" w:rsidRDefault="00EB047C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EB047C" w:rsidTr="00EB047C"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EB047C" w:rsidRDefault="00EB047C" w:rsidP="00EB047C">
            <w:pPr>
              <w:jc w:val="center"/>
            </w:pPr>
            <w:r w:rsidRPr="005C31CB">
              <w:rPr>
                <w:noProof/>
              </w:rPr>
              <w:lastRenderedPageBreak/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427990</wp:posOffset>
                  </wp:positionV>
                  <wp:extent cx="1574800" cy="1104900"/>
                  <wp:effectExtent l="19050" t="0" r="6350" b="0"/>
                  <wp:wrapTight wrapText="bothSides">
                    <wp:wrapPolygon edited="0">
                      <wp:start x="-261" y="0"/>
                      <wp:lineTo x="-261" y="21228"/>
                      <wp:lineTo x="21687" y="21228"/>
                      <wp:lineTo x="21687" y="0"/>
                      <wp:lineTo x="-261" y="0"/>
                    </wp:wrapPolygon>
                  </wp:wrapTight>
                  <wp:docPr id="225" name="Bild 55" descr="E:\CLIPART\Food\Fastfood\SSGP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CLIPART\Food\Fastfood\SSGP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7354" t="69534" r="18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EB047C" w:rsidRDefault="00C846F5" w:rsidP="00EB047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76200</wp:posOffset>
                  </wp:positionV>
                  <wp:extent cx="1379220" cy="1507490"/>
                  <wp:effectExtent l="19050" t="0" r="0" b="0"/>
                  <wp:wrapNone/>
                  <wp:docPr id="226" name="Bild 61" descr="E:\CLIPART\Food\Fastfood\SSGP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CLIPART\Food\Fastfood\SSGP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5918" t="4329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C846F5" w:rsidRPr="00C846F5" w:rsidRDefault="00C846F5" w:rsidP="00EB047C">
            <w:pPr>
              <w:jc w:val="center"/>
              <w:rPr>
                <w:noProof/>
                <w:sz w:val="8"/>
                <w:szCs w:val="8"/>
                <w:lang w:bidi="he-IL"/>
              </w:rPr>
            </w:pPr>
          </w:p>
          <w:p w:rsidR="00EB047C" w:rsidRDefault="00EB047C" w:rsidP="00EB047C">
            <w:pPr>
              <w:jc w:val="center"/>
              <w:rPr>
                <w:noProof/>
                <w:lang w:bidi="he-IL"/>
              </w:rPr>
            </w:pPr>
            <w:r>
              <w:rPr>
                <w:noProof/>
              </w:rPr>
              <w:drawing>
                <wp:inline distT="0" distB="0" distL="0" distR="0">
                  <wp:extent cx="1105620" cy="1542197"/>
                  <wp:effectExtent l="19050" t="0" r="0" b="0"/>
                  <wp:docPr id="227" name="Bild 57" descr="E:\CLIPART\Food\Fastfood\SSGP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CLIPART\Food\Fastfood\SSGP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8750" t="37349" r="53385" b="3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20" cy="154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single" w:sz="4" w:space="0" w:color="auto"/>
            </w:tcBorders>
            <w:vAlign w:val="bottom"/>
          </w:tcPr>
          <w:p w:rsidR="00EB047C" w:rsidRDefault="00EB047C" w:rsidP="00EB047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-1221740</wp:posOffset>
                  </wp:positionV>
                  <wp:extent cx="1304290" cy="1398270"/>
                  <wp:effectExtent l="19050" t="0" r="0" b="0"/>
                  <wp:wrapNone/>
                  <wp:docPr id="228" name="Bild 58" descr="E:\CLIPART\Food\Fastfood\SSGP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CLIPART\Food\Fastfood\SSGP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6667" t="20625" r="18229" b="2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39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047C" w:rsidTr="006A5FFD">
        <w:tc>
          <w:tcPr>
            <w:tcW w:w="2322" w:type="dxa"/>
            <w:tcBorders>
              <w:bottom w:val="single" w:sz="4" w:space="0" w:color="auto"/>
            </w:tcBorders>
          </w:tcPr>
          <w:p w:rsidR="00EB047C" w:rsidRPr="005C31CB" w:rsidRDefault="00EB047C" w:rsidP="006A5FFD">
            <w:pPr>
              <w:jc w:val="center"/>
            </w:pPr>
            <w:r>
              <w:t>Croissant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EB047C" w:rsidRDefault="00EB047C" w:rsidP="006A5FFD">
            <w:pPr>
              <w:jc w:val="center"/>
            </w:pPr>
            <w:r>
              <w:t>Ofenkartoffel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EB047C" w:rsidRDefault="00EB047C" w:rsidP="006A5FFD">
            <w:pPr>
              <w:jc w:val="center"/>
              <w:rPr>
                <w:noProof/>
                <w:lang w:bidi="he-IL"/>
              </w:rPr>
            </w:pPr>
            <w:r>
              <w:rPr>
                <w:noProof/>
                <w:lang w:bidi="he-IL"/>
              </w:rPr>
              <w:t>Pommes frites</w:t>
            </w:r>
          </w:p>
        </w:tc>
        <w:tc>
          <w:tcPr>
            <w:tcW w:w="2322" w:type="dxa"/>
            <w:tcBorders>
              <w:bottom w:val="single" w:sz="4" w:space="0" w:color="auto"/>
            </w:tcBorders>
          </w:tcPr>
          <w:p w:rsidR="00EB047C" w:rsidRDefault="00EB047C" w:rsidP="006A5FFD">
            <w:pPr>
              <w:jc w:val="center"/>
            </w:pPr>
            <w:r>
              <w:t>Hähnchen Nuggets</w:t>
            </w:r>
          </w:p>
        </w:tc>
      </w:tr>
    </w:tbl>
    <w:p w:rsidR="00EB047C" w:rsidRDefault="00EB047C"/>
    <w:p w:rsidR="00EB047C" w:rsidRDefault="004D4034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46355</wp:posOffset>
                </wp:positionV>
                <wp:extent cx="2790825" cy="647700"/>
                <wp:effectExtent l="0" t="0" r="28575" b="19050"/>
                <wp:wrapNone/>
                <wp:docPr id="1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FFD" w:rsidRPr="000B6280" w:rsidRDefault="006A5FFD" w:rsidP="00C846F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un</w:t>
                            </w:r>
                            <w:r w:rsidRPr="000B6280">
                              <w:rPr>
                                <w:sz w:val="72"/>
                                <w:szCs w:val="72"/>
                              </w:rPr>
                              <w:t>gesund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238.6pt;margin-top:3.65pt;width:219.75pt;height:5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">
                <v:textbox>
                  <w:txbxContent>
                    <w:p w:rsidR="006A5FFD" w:rsidRPr="000B6280" w:rsidRDefault="006A5FFD" w:rsidP="00C846F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un</w:t>
                      </w:r>
                      <w:r w:rsidRPr="000B6280">
                        <w:rPr>
                          <w:sz w:val="72"/>
                          <w:szCs w:val="72"/>
                        </w:rPr>
                        <w:t>gesund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46355</wp:posOffset>
                </wp:positionV>
                <wp:extent cx="2790825" cy="647700"/>
                <wp:effectExtent l="0" t="0" r="28575" b="19050"/>
                <wp:wrapNone/>
                <wp:docPr id="1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FFD" w:rsidRPr="000B6280" w:rsidRDefault="006A5FFD" w:rsidP="00C846F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B6280">
                              <w:rPr>
                                <w:sz w:val="72"/>
                                <w:szCs w:val="72"/>
                              </w:rPr>
                              <w:t>gesund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-6.15pt;margin-top:3.65pt;width:219.75pt;height:5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">
                <v:textbox>
                  <w:txbxContent>
                    <w:p w:rsidR="006A5FFD" w:rsidRPr="000B6280" w:rsidRDefault="006A5FFD" w:rsidP="00C846F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B6280">
                        <w:rPr>
                          <w:sz w:val="72"/>
                          <w:szCs w:val="72"/>
                        </w:rPr>
                        <w:t>gesund</w:t>
                      </w:r>
                    </w:p>
                  </w:txbxContent>
                </v:textbox>
              </v:shape>
            </w:pict>
          </mc:Fallback>
        </mc:AlternateContent>
      </w:r>
    </w:p>
    <w:p w:rsidR="00EB047C" w:rsidRDefault="00EB047C"/>
    <w:p w:rsidR="00EB047C" w:rsidRDefault="00EB047C"/>
    <w:p w:rsidR="00EB047C" w:rsidRDefault="00EB047C"/>
    <w:p w:rsidR="00EB047C" w:rsidRDefault="004D4034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28575</wp:posOffset>
                </wp:positionV>
                <wp:extent cx="5678170" cy="619125"/>
                <wp:effectExtent l="0" t="0" r="0" b="9525"/>
                <wp:wrapNone/>
                <wp:docPr id="8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817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FFD" w:rsidRPr="00B3402D" w:rsidRDefault="006A5FFD" w:rsidP="00EB047C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B3402D">
                              <w:rPr>
                                <w:sz w:val="12"/>
                                <w:szCs w:val="12"/>
                              </w:rPr>
                              <w:t xml:space="preserve">Quelle des Bildes „Linsensuppe“: </w:t>
                            </w:r>
                            <w:hyperlink r:id="rId59" w:history="1">
                              <w:r w:rsidRPr="00B3402D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https://www.kuechengoetter.de/rezepte/schnelle-rote-linsensuppe-28323</w:t>
                              </w:r>
                            </w:hyperlink>
                            <w:r w:rsidRPr="00B3402D">
                              <w:rPr>
                                <w:sz w:val="12"/>
                                <w:szCs w:val="12"/>
                              </w:rPr>
                              <w:t>, abgerufen am 07.08.2019 um 09:30 Uhr.</w:t>
                            </w:r>
                          </w:p>
                          <w:p w:rsidR="006A5FFD" w:rsidRPr="00B3402D" w:rsidRDefault="006A5FFD" w:rsidP="00EB047C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B3402D">
                              <w:rPr>
                                <w:sz w:val="12"/>
                                <w:szCs w:val="12"/>
                              </w:rPr>
                              <w:t xml:space="preserve">Quelle des Bildes „Gemüse mit Dipp“: </w:t>
                            </w:r>
                            <w:hyperlink r:id="rId60" w:history="1">
                              <w:r w:rsidRPr="00B3402D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https://duesentriebskitchen.ch/gemuese-dip/</w:t>
                              </w:r>
                            </w:hyperlink>
                            <w:r w:rsidRPr="00B3402D">
                              <w:rPr>
                                <w:sz w:val="12"/>
                                <w:szCs w:val="12"/>
                              </w:rPr>
                              <w:t>, abgerufen am 07.08.2019 um 09:37 Uhr.</w:t>
                            </w:r>
                          </w:p>
                          <w:p w:rsidR="006A5FFD" w:rsidRPr="00B1022A" w:rsidRDefault="006A5FFD" w:rsidP="00EB047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B3402D">
                              <w:rPr>
                                <w:sz w:val="12"/>
                                <w:szCs w:val="12"/>
                              </w:rPr>
                              <w:t xml:space="preserve">Quelle des Bildes „Salat mit Majonäse“:  </w:t>
                            </w:r>
                            <w:hyperlink r:id="rId61" w:history="1">
                              <w:r w:rsidRPr="00B3402D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https://www.kuechengoetter.de/rezepte/huehnersalat-mit-zitronenmayonnaise-1202</w:t>
                              </w:r>
                            </w:hyperlink>
                            <w:r w:rsidRPr="00B1022A">
                              <w:rPr>
                                <w:sz w:val="14"/>
                                <w:szCs w:val="14"/>
                              </w:rPr>
                              <w:t>, abgerufen am 07.08.19 um 9:49 Uhr.</w:t>
                            </w:r>
                          </w:p>
                          <w:p w:rsidR="006A5FFD" w:rsidRPr="00B1022A" w:rsidRDefault="006A5FFD" w:rsidP="00EB047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1022A">
                              <w:rPr>
                                <w:sz w:val="14"/>
                                <w:szCs w:val="14"/>
                              </w:rPr>
                              <w:t>Quelle aller anderen Bilder: IMSI Master Clips 1997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8" style="position:absolute;margin-left:-3.2pt;margin-top:2.25pt;width:447.1pt;height:48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" stroked="f">
                <v:textbox>
                  <w:txbxContent>
                    <w:p w:rsidR="006A5FFD" w:rsidRPr="00B3402D" w:rsidRDefault="006A5FFD" w:rsidP="00EB047C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 w:rsidRPr="00B3402D">
                        <w:rPr>
                          <w:sz w:val="12"/>
                          <w:szCs w:val="12"/>
                        </w:rPr>
                        <w:t xml:space="preserve">Quelle des Bildes „Linsensuppe“: </w:t>
                      </w:r>
                      <w:hyperlink r:id="rId62" w:history="1">
                        <w:r w:rsidRPr="00B3402D">
                          <w:rPr>
                            <w:rStyle w:val="Hyperlink"/>
                            <w:sz w:val="12"/>
                            <w:szCs w:val="12"/>
                          </w:rPr>
                          <w:t>https://www.kuechengoetter.de/rezepte/schnelle-rote-linsensuppe-28323</w:t>
                        </w:r>
                      </w:hyperlink>
                      <w:r w:rsidRPr="00B3402D">
                        <w:rPr>
                          <w:sz w:val="12"/>
                          <w:szCs w:val="12"/>
                        </w:rPr>
                        <w:t>, abgerufen am 07.08.2019 um 09:30 Uhr.</w:t>
                      </w:r>
                    </w:p>
                    <w:p w:rsidR="006A5FFD" w:rsidRPr="00B3402D" w:rsidRDefault="006A5FFD" w:rsidP="00EB047C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 w:rsidRPr="00B3402D">
                        <w:rPr>
                          <w:sz w:val="12"/>
                          <w:szCs w:val="12"/>
                        </w:rPr>
                        <w:t xml:space="preserve">Quelle des Bildes „Gemüse mit Dipp“: </w:t>
                      </w:r>
                      <w:hyperlink r:id="rId63" w:history="1">
                        <w:r w:rsidRPr="00B3402D">
                          <w:rPr>
                            <w:rStyle w:val="Hyperlink"/>
                            <w:sz w:val="12"/>
                            <w:szCs w:val="12"/>
                          </w:rPr>
                          <w:t>https://duesentriebskitchen.ch/gemuese-dip/</w:t>
                        </w:r>
                      </w:hyperlink>
                      <w:r w:rsidRPr="00B3402D">
                        <w:rPr>
                          <w:sz w:val="12"/>
                          <w:szCs w:val="12"/>
                        </w:rPr>
                        <w:t>, abgerufen am 07.08.2019 um 09:37 Uhr.</w:t>
                      </w:r>
                    </w:p>
                    <w:p w:rsidR="006A5FFD" w:rsidRPr="00B1022A" w:rsidRDefault="006A5FFD" w:rsidP="00EB047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B3402D">
                        <w:rPr>
                          <w:sz w:val="12"/>
                          <w:szCs w:val="12"/>
                        </w:rPr>
                        <w:t xml:space="preserve">Quelle des Bildes „Salat mit Majonäse“:  </w:t>
                      </w:r>
                      <w:hyperlink r:id="rId64" w:history="1">
                        <w:r w:rsidRPr="00B3402D">
                          <w:rPr>
                            <w:rStyle w:val="Hyperlink"/>
                            <w:sz w:val="12"/>
                            <w:szCs w:val="12"/>
                          </w:rPr>
                          <w:t>https://www.kuechengoetter.de/rezepte/huehnersalat-mit-zitronenmayonnaise-1202</w:t>
                        </w:r>
                      </w:hyperlink>
                      <w:r w:rsidRPr="00B1022A">
                        <w:rPr>
                          <w:sz w:val="14"/>
                          <w:szCs w:val="14"/>
                        </w:rPr>
                        <w:t>, abgerufen am 07.08.19 um 9:49 Uhr.</w:t>
                      </w:r>
                    </w:p>
                    <w:p w:rsidR="006A5FFD" w:rsidRPr="00B1022A" w:rsidRDefault="006A5FFD" w:rsidP="00EB047C">
                      <w:pPr>
                        <w:rPr>
                          <w:sz w:val="14"/>
                          <w:szCs w:val="14"/>
                        </w:rPr>
                      </w:pPr>
                      <w:r w:rsidRPr="00B1022A">
                        <w:rPr>
                          <w:sz w:val="14"/>
                          <w:szCs w:val="14"/>
                        </w:rPr>
                        <w:t>Quelle aller anderen Bilder: IMSI Master Clips 1997</w:t>
                      </w:r>
                      <w:r>
                        <w:rPr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EB047C" w:rsidRDefault="00EB047C"/>
    <w:p w:rsidR="00EB047C" w:rsidRDefault="00EB047C"/>
    <w:p w:rsidR="00EB047C" w:rsidRDefault="00EB047C">
      <w:r>
        <w:br w:type="page"/>
      </w:r>
    </w:p>
    <w:p w:rsidR="00574E71" w:rsidRDefault="00574E71"/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574E71" w:rsidRPr="00471584" w:rsidTr="00B92208">
        <w:trPr>
          <w:trHeight w:val="263"/>
        </w:trPr>
        <w:tc>
          <w:tcPr>
            <w:tcW w:w="1384" w:type="dxa"/>
          </w:tcPr>
          <w:p w:rsidR="00574E71" w:rsidRDefault="00574E71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574E71" w:rsidRPr="0042231F" w:rsidRDefault="00574E71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W w:w="4584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3"/>
        <w:gridCol w:w="835"/>
        <w:gridCol w:w="835"/>
        <w:gridCol w:w="5879"/>
      </w:tblGrid>
      <w:tr w:rsidR="00574E71" w:rsidRPr="00A565CE" w:rsidTr="00B92208">
        <w:trPr>
          <w:trHeight w:val="2263"/>
        </w:trPr>
        <w:tc>
          <w:tcPr>
            <w:tcW w:w="5000" w:type="pct"/>
            <w:gridSpan w:val="4"/>
          </w:tcPr>
          <w:p w:rsidR="00574E71" w:rsidRPr="0032193D" w:rsidRDefault="0032193D" w:rsidP="00B92208">
            <w:pPr>
              <w:tabs>
                <w:tab w:val="left" w:pos="336"/>
              </w:tabs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32193D">
              <w:rPr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12512" behindDoc="1" locked="0" layoutInCell="1" allowOverlap="0">
                  <wp:simplePos x="0" y="0"/>
                  <wp:positionH relativeFrom="page">
                    <wp:posOffset>5489575</wp:posOffset>
                  </wp:positionH>
                  <wp:positionV relativeFrom="page">
                    <wp:posOffset>-709295</wp:posOffset>
                  </wp:positionV>
                  <wp:extent cx="800100" cy="638175"/>
                  <wp:effectExtent l="19050" t="0" r="0" b="0"/>
                  <wp:wrapNone/>
                  <wp:docPr id="2" name="Bild 30" descr="Beschreibung: Beschreibung: Logo Schulen_PdZ_RZ20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 descr="Beschreibung: Beschreibung: Logo Schulen_PdZ_RZ20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4E71" w:rsidRPr="0032193D">
              <w:rPr>
                <w:b/>
                <w:bCs/>
                <w:sz w:val="26"/>
                <w:szCs w:val="26"/>
              </w:rPr>
              <w:t>Frage gesucht</w:t>
            </w:r>
          </w:p>
          <w:p w:rsidR="00574E71" w:rsidRPr="0032193D" w:rsidRDefault="00574E71" w:rsidP="00B92208">
            <w:pPr>
              <w:tabs>
                <w:tab w:val="left" w:pos="336"/>
              </w:tabs>
              <w:spacing w:after="0" w:line="240" w:lineRule="auto"/>
              <w:rPr>
                <w:b/>
                <w:bCs/>
                <w:noProof/>
                <w:sz w:val="26"/>
                <w:szCs w:val="26"/>
                <w:lang w:bidi="he-IL"/>
              </w:rPr>
            </w:pPr>
          </w:p>
          <w:p w:rsidR="00574E71" w:rsidRPr="0032193D" w:rsidRDefault="00574E71" w:rsidP="00A95009">
            <w:pPr>
              <w:spacing w:after="0"/>
              <w:rPr>
                <w:sz w:val="26"/>
                <w:szCs w:val="26"/>
              </w:rPr>
            </w:pPr>
            <w:r w:rsidRPr="0032193D">
              <w:rPr>
                <w:sz w:val="26"/>
                <w:szCs w:val="26"/>
              </w:rPr>
              <w:t>Du hörst gleich die Antworten von vier Schülerinnen und Schüler.</w:t>
            </w:r>
          </w:p>
          <w:p w:rsidR="00574E71" w:rsidRPr="0032193D" w:rsidRDefault="00574E71" w:rsidP="00166708">
            <w:pPr>
              <w:spacing w:after="0"/>
              <w:rPr>
                <w:sz w:val="26"/>
                <w:szCs w:val="26"/>
              </w:rPr>
            </w:pPr>
            <w:r w:rsidRPr="0032193D">
              <w:rPr>
                <w:sz w:val="26"/>
                <w:szCs w:val="26"/>
              </w:rPr>
              <w:t xml:space="preserve">Welche Frage wurde ihnen </w:t>
            </w:r>
            <w:r w:rsidR="008942BE" w:rsidRPr="0032193D">
              <w:rPr>
                <w:sz w:val="26"/>
                <w:szCs w:val="26"/>
              </w:rPr>
              <w:t>alle</w:t>
            </w:r>
            <w:r w:rsidR="0032193D">
              <w:rPr>
                <w:sz w:val="26"/>
                <w:szCs w:val="26"/>
              </w:rPr>
              <w:t>n</w:t>
            </w:r>
            <w:r w:rsidR="008942BE" w:rsidRPr="0032193D">
              <w:rPr>
                <w:sz w:val="26"/>
                <w:szCs w:val="26"/>
              </w:rPr>
              <w:t xml:space="preserve"> </w:t>
            </w:r>
            <w:r w:rsidRPr="0032193D">
              <w:rPr>
                <w:sz w:val="26"/>
                <w:szCs w:val="26"/>
              </w:rPr>
              <w:t>gestellt?</w:t>
            </w:r>
          </w:p>
          <w:p w:rsidR="00574E71" w:rsidRPr="0032193D" w:rsidRDefault="00574E71" w:rsidP="00574E71">
            <w:pPr>
              <w:spacing w:after="0"/>
              <w:rPr>
                <w:sz w:val="26"/>
                <w:szCs w:val="26"/>
              </w:rPr>
            </w:pPr>
          </w:p>
          <w:p w:rsidR="00574E71" w:rsidRPr="0032193D" w:rsidRDefault="00574E71" w:rsidP="00574E71">
            <w:pPr>
              <w:spacing w:after="0"/>
              <w:rPr>
                <w:sz w:val="26"/>
                <w:szCs w:val="26"/>
              </w:rPr>
            </w:pPr>
            <w:r w:rsidRPr="0032193D">
              <w:rPr>
                <w:sz w:val="26"/>
                <w:szCs w:val="26"/>
              </w:rPr>
              <w:t>Lies zuerst die möglichen Fragen durch.</w:t>
            </w:r>
          </w:p>
          <w:p w:rsidR="00574E71" w:rsidRPr="0032193D" w:rsidRDefault="00574E71" w:rsidP="00574E71">
            <w:pPr>
              <w:spacing w:after="0"/>
              <w:rPr>
                <w:sz w:val="26"/>
                <w:szCs w:val="26"/>
              </w:rPr>
            </w:pPr>
          </w:p>
          <w:p w:rsidR="00574E71" w:rsidRPr="00A565CE" w:rsidRDefault="00574E71" w:rsidP="0032193D">
            <w:pPr>
              <w:spacing w:after="0"/>
            </w:pPr>
            <w:r w:rsidRPr="0032193D">
              <w:rPr>
                <w:sz w:val="26"/>
                <w:szCs w:val="26"/>
              </w:rPr>
              <w:t>Höre dann die Antworten. Kreuze danach an, auf welche Frage die Schülerinnen und Schüler antworten.</w:t>
            </w:r>
          </w:p>
        </w:tc>
      </w:tr>
      <w:tr w:rsidR="00574E71" w:rsidRPr="00471584" w:rsidTr="00B92208">
        <w:trPr>
          <w:trHeight w:val="158"/>
        </w:trPr>
        <w:tc>
          <w:tcPr>
            <w:tcW w:w="5000" w:type="pct"/>
            <w:gridSpan w:val="4"/>
          </w:tcPr>
          <w:p w:rsidR="00574E71" w:rsidRPr="00471584" w:rsidRDefault="00574E71" w:rsidP="00B92208"/>
        </w:tc>
      </w:tr>
      <w:tr w:rsidR="00574E71" w:rsidTr="00574E71">
        <w:trPr>
          <w:gridAfter w:val="1"/>
          <w:wAfter w:w="3491" w:type="pct"/>
          <w:trHeight w:val="731"/>
        </w:trPr>
        <w:tc>
          <w:tcPr>
            <w:tcW w:w="518" w:type="pct"/>
            <w:vAlign w:val="center"/>
          </w:tcPr>
          <w:p w:rsidR="00574E71" w:rsidRPr="009A7F7E" w:rsidRDefault="00574E71" w:rsidP="00B9220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760" cy="314960"/>
                  <wp:effectExtent l="19050" t="0" r="8890" b="0"/>
                  <wp:docPr id="34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  <w:vAlign w:val="center"/>
          </w:tcPr>
          <w:p w:rsidR="00574E71" w:rsidRPr="007775A7" w:rsidRDefault="00574E71" w:rsidP="00B92208">
            <w:pPr>
              <w:tabs>
                <w:tab w:val="left" w:pos="31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400" cy="248920"/>
                  <wp:effectExtent l="19050" t="0" r="6350" b="0"/>
                  <wp:docPr id="35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</w:tcPr>
          <w:p w:rsidR="00574E71" w:rsidRDefault="00574E71" w:rsidP="00B92208">
            <w:pPr>
              <w:tabs>
                <w:tab w:val="left" w:pos="310"/>
              </w:tabs>
              <w:jc w:val="center"/>
              <w:rPr>
                <w:noProof/>
                <w:lang w:bidi="he-IL"/>
              </w:rPr>
            </w:pPr>
          </w:p>
        </w:tc>
      </w:tr>
      <w:tr w:rsidR="00574E71" w:rsidTr="00574E71">
        <w:trPr>
          <w:gridAfter w:val="1"/>
          <w:wAfter w:w="3491" w:type="pct"/>
          <w:trHeight w:hRule="exact" w:val="227"/>
        </w:trPr>
        <w:tc>
          <w:tcPr>
            <w:tcW w:w="518" w:type="pct"/>
            <w:vAlign w:val="center"/>
          </w:tcPr>
          <w:p w:rsidR="00574E71" w:rsidRPr="00471584" w:rsidRDefault="00574E71" w:rsidP="00B92208">
            <w:pPr>
              <w:jc w:val="center"/>
            </w:pPr>
            <w:r>
              <w:rPr>
                <w:rFonts w:cs="Arial"/>
                <w:sz w:val="12"/>
                <w:szCs w:val="12"/>
              </w:rPr>
              <w:t>Einzelarbeit</w:t>
            </w:r>
          </w:p>
        </w:tc>
        <w:tc>
          <w:tcPr>
            <w:tcW w:w="496" w:type="pct"/>
            <w:vAlign w:val="center"/>
          </w:tcPr>
          <w:p w:rsidR="00574E71" w:rsidRPr="00A565CE" w:rsidRDefault="00574E71" w:rsidP="00B9220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Hören</w:t>
            </w:r>
          </w:p>
        </w:tc>
        <w:tc>
          <w:tcPr>
            <w:tcW w:w="496" w:type="pct"/>
          </w:tcPr>
          <w:p w:rsidR="00574E71" w:rsidRDefault="00574E71" w:rsidP="00B92208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</w:tbl>
    <w:p w:rsidR="00574E71" w:rsidRDefault="00574E71" w:rsidP="000B6E9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4"/>
        <w:gridCol w:w="8079"/>
        <w:gridCol w:w="599"/>
      </w:tblGrid>
      <w:tr w:rsidR="00574E71" w:rsidTr="004651BC">
        <w:tc>
          <w:tcPr>
            <w:tcW w:w="534" w:type="dxa"/>
          </w:tcPr>
          <w:p w:rsidR="00574E71" w:rsidRPr="0032193D" w:rsidRDefault="00574E71" w:rsidP="004651BC">
            <w:pPr>
              <w:pStyle w:val="Listenabsatz"/>
              <w:numPr>
                <w:ilvl w:val="0"/>
                <w:numId w:val="3"/>
              </w:numPr>
              <w:ind w:left="284" w:hanging="142"/>
              <w:rPr>
                <w:sz w:val="26"/>
                <w:szCs w:val="26"/>
              </w:rPr>
            </w:pPr>
          </w:p>
        </w:tc>
        <w:tc>
          <w:tcPr>
            <w:tcW w:w="8079" w:type="dxa"/>
          </w:tcPr>
          <w:p w:rsidR="00574E71" w:rsidRPr="0032193D" w:rsidRDefault="00574E71" w:rsidP="000B6E95">
            <w:pPr>
              <w:rPr>
                <w:sz w:val="26"/>
                <w:szCs w:val="26"/>
              </w:rPr>
            </w:pPr>
            <w:r w:rsidRPr="0032193D">
              <w:rPr>
                <w:sz w:val="26"/>
                <w:szCs w:val="26"/>
              </w:rPr>
              <w:t>Wie ernährst du dich</w:t>
            </w:r>
            <w:r w:rsidR="004651BC" w:rsidRPr="0032193D">
              <w:rPr>
                <w:sz w:val="26"/>
                <w:szCs w:val="26"/>
              </w:rPr>
              <w:t xml:space="preserve"> in deinem</w:t>
            </w:r>
            <w:r w:rsidRPr="0032193D">
              <w:rPr>
                <w:sz w:val="26"/>
                <w:szCs w:val="26"/>
              </w:rPr>
              <w:t xml:space="preserve"> Alltag?</w:t>
            </w:r>
          </w:p>
          <w:p w:rsidR="004651BC" w:rsidRPr="0032193D" w:rsidRDefault="004651BC" w:rsidP="000B6E95">
            <w:pPr>
              <w:rPr>
                <w:sz w:val="26"/>
                <w:szCs w:val="26"/>
              </w:rPr>
            </w:pPr>
          </w:p>
        </w:tc>
        <w:tc>
          <w:tcPr>
            <w:tcW w:w="599" w:type="dxa"/>
          </w:tcPr>
          <w:p w:rsidR="00574E71" w:rsidRDefault="00574E71" w:rsidP="000B6E95"/>
        </w:tc>
      </w:tr>
      <w:tr w:rsidR="00574E71" w:rsidTr="004651BC">
        <w:tc>
          <w:tcPr>
            <w:tcW w:w="534" w:type="dxa"/>
          </w:tcPr>
          <w:p w:rsidR="00574E71" w:rsidRPr="0032193D" w:rsidRDefault="00574E71" w:rsidP="004651BC">
            <w:pPr>
              <w:pStyle w:val="Listenabsatz"/>
              <w:numPr>
                <w:ilvl w:val="0"/>
                <w:numId w:val="3"/>
              </w:numPr>
              <w:ind w:left="284" w:hanging="142"/>
              <w:rPr>
                <w:sz w:val="26"/>
                <w:szCs w:val="26"/>
              </w:rPr>
            </w:pPr>
          </w:p>
        </w:tc>
        <w:tc>
          <w:tcPr>
            <w:tcW w:w="8079" w:type="dxa"/>
          </w:tcPr>
          <w:p w:rsidR="00574E71" w:rsidRPr="0032193D" w:rsidRDefault="00574E71" w:rsidP="00574E71">
            <w:pPr>
              <w:tabs>
                <w:tab w:val="left" w:pos="1491"/>
              </w:tabs>
              <w:rPr>
                <w:sz w:val="26"/>
                <w:szCs w:val="26"/>
              </w:rPr>
            </w:pPr>
            <w:r w:rsidRPr="0032193D">
              <w:rPr>
                <w:sz w:val="26"/>
                <w:szCs w:val="26"/>
              </w:rPr>
              <w:t>Was bedeutet gesunde Ernährung für dich?</w:t>
            </w:r>
          </w:p>
          <w:p w:rsidR="004651BC" w:rsidRPr="0032193D" w:rsidRDefault="004651BC" w:rsidP="00574E71">
            <w:pPr>
              <w:tabs>
                <w:tab w:val="left" w:pos="1491"/>
              </w:tabs>
              <w:rPr>
                <w:sz w:val="26"/>
                <w:szCs w:val="26"/>
              </w:rPr>
            </w:pPr>
          </w:p>
        </w:tc>
        <w:tc>
          <w:tcPr>
            <w:tcW w:w="599" w:type="dxa"/>
          </w:tcPr>
          <w:p w:rsidR="00574E71" w:rsidRDefault="00574E71" w:rsidP="000B6E95"/>
        </w:tc>
      </w:tr>
      <w:tr w:rsidR="00574E71" w:rsidTr="004651BC">
        <w:tc>
          <w:tcPr>
            <w:tcW w:w="534" w:type="dxa"/>
          </w:tcPr>
          <w:p w:rsidR="00574E71" w:rsidRPr="0032193D" w:rsidRDefault="00574E71" w:rsidP="004651BC">
            <w:pPr>
              <w:pStyle w:val="Listenabsatz"/>
              <w:numPr>
                <w:ilvl w:val="0"/>
                <w:numId w:val="3"/>
              </w:numPr>
              <w:ind w:hanging="578"/>
              <w:rPr>
                <w:sz w:val="26"/>
                <w:szCs w:val="26"/>
              </w:rPr>
            </w:pPr>
          </w:p>
        </w:tc>
        <w:tc>
          <w:tcPr>
            <w:tcW w:w="8079" w:type="dxa"/>
          </w:tcPr>
          <w:p w:rsidR="00574E71" w:rsidRPr="0032193D" w:rsidRDefault="004651BC" w:rsidP="004651BC">
            <w:pPr>
              <w:rPr>
                <w:sz w:val="26"/>
                <w:szCs w:val="26"/>
              </w:rPr>
            </w:pPr>
            <w:r w:rsidRPr="0032193D">
              <w:rPr>
                <w:sz w:val="26"/>
                <w:szCs w:val="26"/>
              </w:rPr>
              <w:t xml:space="preserve">Was hast du in der Schule über </w:t>
            </w:r>
            <w:r w:rsidR="00574E71" w:rsidRPr="0032193D">
              <w:rPr>
                <w:sz w:val="26"/>
                <w:szCs w:val="26"/>
              </w:rPr>
              <w:t>Ernährung gelernt?</w:t>
            </w:r>
          </w:p>
          <w:p w:rsidR="004651BC" w:rsidRPr="0032193D" w:rsidRDefault="004651BC" w:rsidP="000B6E95">
            <w:pPr>
              <w:rPr>
                <w:sz w:val="26"/>
                <w:szCs w:val="26"/>
              </w:rPr>
            </w:pPr>
          </w:p>
        </w:tc>
        <w:tc>
          <w:tcPr>
            <w:tcW w:w="599" w:type="dxa"/>
          </w:tcPr>
          <w:p w:rsidR="00574E71" w:rsidRDefault="00574E71" w:rsidP="000B6E95"/>
        </w:tc>
      </w:tr>
      <w:tr w:rsidR="00574E71" w:rsidTr="004651BC">
        <w:tc>
          <w:tcPr>
            <w:tcW w:w="534" w:type="dxa"/>
          </w:tcPr>
          <w:p w:rsidR="00574E71" w:rsidRPr="0032193D" w:rsidRDefault="00574E71" w:rsidP="004651BC">
            <w:pPr>
              <w:pStyle w:val="Listenabsatz"/>
              <w:numPr>
                <w:ilvl w:val="0"/>
                <w:numId w:val="3"/>
              </w:numPr>
              <w:ind w:hanging="578"/>
              <w:rPr>
                <w:sz w:val="26"/>
                <w:szCs w:val="26"/>
              </w:rPr>
            </w:pPr>
          </w:p>
        </w:tc>
        <w:tc>
          <w:tcPr>
            <w:tcW w:w="8079" w:type="dxa"/>
          </w:tcPr>
          <w:p w:rsidR="00574E71" w:rsidRPr="0032193D" w:rsidRDefault="00574E71" w:rsidP="004651BC">
            <w:pPr>
              <w:rPr>
                <w:sz w:val="26"/>
                <w:szCs w:val="26"/>
              </w:rPr>
            </w:pPr>
            <w:r w:rsidRPr="0032193D">
              <w:rPr>
                <w:sz w:val="26"/>
                <w:szCs w:val="26"/>
              </w:rPr>
              <w:t>Was muss man noch tun, um gesund zu bleiben?</w:t>
            </w:r>
          </w:p>
          <w:p w:rsidR="004651BC" w:rsidRPr="0032193D" w:rsidRDefault="004651BC" w:rsidP="00574E71">
            <w:pPr>
              <w:rPr>
                <w:sz w:val="26"/>
                <w:szCs w:val="26"/>
              </w:rPr>
            </w:pPr>
          </w:p>
        </w:tc>
        <w:tc>
          <w:tcPr>
            <w:tcW w:w="599" w:type="dxa"/>
          </w:tcPr>
          <w:p w:rsidR="00574E71" w:rsidRDefault="00574E71" w:rsidP="000B6E95"/>
        </w:tc>
      </w:tr>
      <w:tr w:rsidR="008942BE" w:rsidTr="004651BC">
        <w:tc>
          <w:tcPr>
            <w:tcW w:w="534" w:type="dxa"/>
          </w:tcPr>
          <w:p w:rsidR="008942BE" w:rsidRPr="0032193D" w:rsidRDefault="008942BE" w:rsidP="004651BC">
            <w:pPr>
              <w:pStyle w:val="Listenabsatz"/>
              <w:numPr>
                <w:ilvl w:val="0"/>
                <w:numId w:val="3"/>
              </w:numPr>
              <w:ind w:hanging="578"/>
              <w:rPr>
                <w:sz w:val="26"/>
                <w:szCs w:val="26"/>
              </w:rPr>
            </w:pPr>
          </w:p>
        </w:tc>
        <w:tc>
          <w:tcPr>
            <w:tcW w:w="8079" w:type="dxa"/>
          </w:tcPr>
          <w:p w:rsidR="008942BE" w:rsidRPr="0032193D" w:rsidRDefault="008942BE" w:rsidP="004651BC">
            <w:pPr>
              <w:rPr>
                <w:sz w:val="26"/>
                <w:szCs w:val="26"/>
              </w:rPr>
            </w:pPr>
            <w:r w:rsidRPr="0032193D">
              <w:rPr>
                <w:sz w:val="26"/>
                <w:szCs w:val="26"/>
              </w:rPr>
              <w:t>Warum ist dir eine gesunde Ernährung wichtig?</w:t>
            </w:r>
          </w:p>
          <w:p w:rsidR="008942BE" w:rsidRPr="0032193D" w:rsidRDefault="008942BE" w:rsidP="004651BC">
            <w:pPr>
              <w:rPr>
                <w:sz w:val="26"/>
                <w:szCs w:val="26"/>
              </w:rPr>
            </w:pPr>
          </w:p>
        </w:tc>
        <w:tc>
          <w:tcPr>
            <w:tcW w:w="599" w:type="dxa"/>
          </w:tcPr>
          <w:p w:rsidR="008942BE" w:rsidRDefault="008942BE" w:rsidP="000B6E95"/>
        </w:tc>
      </w:tr>
    </w:tbl>
    <w:p w:rsidR="00D02477" w:rsidRDefault="00D02477" w:rsidP="000B6E95">
      <w:pPr>
        <w:sectPr w:rsidR="00D02477" w:rsidSect="0061096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603E21" w:rsidRPr="00471584" w:rsidTr="00B92208">
        <w:trPr>
          <w:trHeight w:val="263"/>
        </w:trPr>
        <w:tc>
          <w:tcPr>
            <w:tcW w:w="1384" w:type="dxa"/>
          </w:tcPr>
          <w:p w:rsidR="00603E21" w:rsidRDefault="00603E21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lastRenderedPageBreak/>
              <w:t>Arbeitsblätter:</w:t>
            </w:r>
          </w:p>
        </w:tc>
        <w:tc>
          <w:tcPr>
            <w:tcW w:w="5318" w:type="dxa"/>
          </w:tcPr>
          <w:p w:rsidR="00603E21" w:rsidRPr="0042231F" w:rsidRDefault="00603E21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W w:w="4584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2"/>
        <w:gridCol w:w="835"/>
        <w:gridCol w:w="835"/>
        <w:gridCol w:w="5880"/>
      </w:tblGrid>
      <w:tr w:rsidR="00603E21" w:rsidRPr="00F1266B" w:rsidTr="00A565CE">
        <w:trPr>
          <w:trHeight w:val="2263"/>
        </w:trPr>
        <w:tc>
          <w:tcPr>
            <w:tcW w:w="5000" w:type="pct"/>
            <w:gridSpan w:val="4"/>
          </w:tcPr>
          <w:p w:rsidR="00603E21" w:rsidRDefault="00B22B13" w:rsidP="00B92208">
            <w:pPr>
              <w:tabs>
                <w:tab w:val="left" w:pos="336"/>
              </w:tabs>
              <w:spacing w:after="0" w:line="240" w:lineRule="auto"/>
              <w:rPr>
                <w:b/>
                <w:bCs/>
                <w:noProof/>
                <w:lang w:bidi="he-IL"/>
              </w:rPr>
            </w:pPr>
            <w:r w:rsidRPr="00B22B13">
              <w:rPr>
                <w:b/>
                <w:bCs/>
                <w:noProof/>
              </w:rPr>
              <w:drawing>
                <wp:anchor distT="0" distB="0" distL="114300" distR="114300" simplePos="0" relativeHeight="251714560" behindDoc="1" locked="0" layoutInCell="1" allowOverlap="0">
                  <wp:simplePos x="0" y="0"/>
                  <wp:positionH relativeFrom="page">
                    <wp:posOffset>5575300</wp:posOffset>
                  </wp:positionH>
                  <wp:positionV relativeFrom="page">
                    <wp:posOffset>-642620</wp:posOffset>
                  </wp:positionV>
                  <wp:extent cx="781050" cy="638175"/>
                  <wp:effectExtent l="19050" t="0" r="0" b="0"/>
                  <wp:wrapNone/>
                  <wp:docPr id="3" name="Bild 30" descr="Beschreibung: Beschreibung: Logo Schulen_PdZ_RZ20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 descr="Beschreibung: Beschreibung: Logo Schulen_PdZ_RZ20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3E21" w:rsidRPr="00603E21">
              <w:rPr>
                <w:b/>
                <w:bCs/>
              </w:rPr>
              <w:t>Was bedeutet gesunde Ernährung für dich?</w:t>
            </w:r>
            <w:r w:rsidR="00603E21" w:rsidRPr="00603E21">
              <w:rPr>
                <w:b/>
                <w:bCs/>
                <w:noProof/>
                <w:lang w:bidi="he-IL"/>
              </w:rPr>
              <w:t xml:space="preserve"> </w:t>
            </w:r>
          </w:p>
          <w:p w:rsidR="00A565CE" w:rsidRPr="00603E21" w:rsidRDefault="00A565CE" w:rsidP="00B92208">
            <w:pPr>
              <w:tabs>
                <w:tab w:val="left" w:pos="336"/>
              </w:tabs>
              <w:spacing w:after="0" w:line="240" w:lineRule="auto"/>
              <w:rPr>
                <w:b/>
                <w:bCs/>
                <w:noProof/>
                <w:lang w:bidi="he-IL"/>
              </w:rPr>
            </w:pPr>
          </w:p>
          <w:p w:rsidR="00A565CE" w:rsidRDefault="00A565CE" w:rsidP="00A565CE">
            <w:pPr>
              <w:spacing w:after="0"/>
            </w:pPr>
            <w:r>
              <w:t>Du hörst gleich vier Schülerinnen und Schüler, die erklären, was für sie gesunde Ernährung bedeutet.</w:t>
            </w:r>
          </w:p>
          <w:p w:rsidR="00603E21" w:rsidRDefault="00603E21" w:rsidP="00A565CE">
            <w:pPr>
              <w:spacing w:after="0"/>
            </w:pPr>
            <w:r>
              <w:t xml:space="preserve">Lies zuerst die untenstehenden Aussagen. </w:t>
            </w:r>
          </w:p>
          <w:p w:rsidR="00603E21" w:rsidRPr="00A565CE" w:rsidRDefault="00603E21" w:rsidP="00F1266B">
            <w:pPr>
              <w:spacing w:after="0"/>
            </w:pPr>
            <w:r>
              <w:t>Welche Aussagen in der Tabelle treffen auf die jeweiligen Schülerinnen und Schüler zu</w:t>
            </w:r>
            <w:r w:rsidR="00A565CE">
              <w:t>?</w:t>
            </w:r>
            <w:r>
              <w:t xml:space="preserve"> Kreuze an.</w:t>
            </w:r>
          </w:p>
        </w:tc>
      </w:tr>
      <w:tr w:rsidR="00603E21" w:rsidRPr="00F1266B" w:rsidTr="00B92208">
        <w:trPr>
          <w:trHeight w:val="158"/>
        </w:trPr>
        <w:tc>
          <w:tcPr>
            <w:tcW w:w="5000" w:type="pct"/>
            <w:gridSpan w:val="4"/>
          </w:tcPr>
          <w:p w:rsidR="00603E21" w:rsidRPr="00471584" w:rsidRDefault="00603E21" w:rsidP="00B92208"/>
        </w:tc>
      </w:tr>
      <w:tr w:rsidR="00603E21" w:rsidRPr="00F1266B" w:rsidTr="00603E21">
        <w:trPr>
          <w:gridAfter w:val="1"/>
          <w:wAfter w:w="3492" w:type="pct"/>
          <w:trHeight w:val="731"/>
        </w:trPr>
        <w:tc>
          <w:tcPr>
            <w:tcW w:w="517" w:type="pct"/>
            <w:vAlign w:val="center"/>
          </w:tcPr>
          <w:p w:rsidR="00603E21" w:rsidRPr="009A7F7E" w:rsidRDefault="00A565CE" w:rsidP="00B9220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760" cy="314960"/>
                  <wp:effectExtent l="19050" t="0" r="8890" b="0"/>
                  <wp:docPr id="63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  <w:vAlign w:val="center"/>
          </w:tcPr>
          <w:p w:rsidR="00603E21" w:rsidRPr="007775A7" w:rsidRDefault="00A565CE" w:rsidP="00B92208">
            <w:pPr>
              <w:tabs>
                <w:tab w:val="left" w:pos="31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400" cy="248920"/>
                  <wp:effectExtent l="19050" t="0" r="6350" b="0"/>
                  <wp:docPr id="6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</w:tcPr>
          <w:p w:rsidR="00603E21" w:rsidRDefault="00603E21" w:rsidP="00B92208">
            <w:pPr>
              <w:tabs>
                <w:tab w:val="left" w:pos="310"/>
              </w:tabs>
              <w:jc w:val="center"/>
              <w:rPr>
                <w:noProof/>
                <w:lang w:bidi="he-IL"/>
              </w:rPr>
            </w:pPr>
          </w:p>
        </w:tc>
      </w:tr>
      <w:tr w:rsidR="00603E21" w:rsidRPr="00F1266B" w:rsidTr="00603E21">
        <w:trPr>
          <w:gridAfter w:val="1"/>
          <w:wAfter w:w="3492" w:type="pct"/>
          <w:trHeight w:hRule="exact" w:val="227"/>
        </w:trPr>
        <w:tc>
          <w:tcPr>
            <w:tcW w:w="517" w:type="pct"/>
            <w:vAlign w:val="center"/>
          </w:tcPr>
          <w:p w:rsidR="00603E21" w:rsidRPr="00471584" w:rsidRDefault="00A565CE" w:rsidP="00A565CE">
            <w:pPr>
              <w:jc w:val="center"/>
            </w:pPr>
            <w:r>
              <w:rPr>
                <w:rFonts w:cs="Arial"/>
                <w:sz w:val="12"/>
                <w:szCs w:val="12"/>
              </w:rPr>
              <w:t>Einzelarbeit</w:t>
            </w:r>
          </w:p>
        </w:tc>
        <w:tc>
          <w:tcPr>
            <w:tcW w:w="496" w:type="pct"/>
            <w:vAlign w:val="center"/>
          </w:tcPr>
          <w:p w:rsidR="00603E21" w:rsidRPr="00A565CE" w:rsidRDefault="00A565CE" w:rsidP="00B9220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Hören</w:t>
            </w:r>
          </w:p>
        </w:tc>
        <w:tc>
          <w:tcPr>
            <w:tcW w:w="496" w:type="pct"/>
          </w:tcPr>
          <w:p w:rsidR="00603E21" w:rsidRDefault="00603E21" w:rsidP="00B92208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Y="297"/>
        <w:tblW w:w="10315" w:type="dxa"/>
        <w:tblLook w:val="04A0" w:firstRow="1" w:lastRow="0" w:firstColumn="1" w:lastColumn="0" w:noHBand="0" w:noVBand="1"/>
      </w:tblPr>
      <w:tblGrid>
        <w:gridCol w:w="709"/>
        <w:gridCol w:w="4077"/>
        <w:gridCol w:w="1382"/>
        <w:gridCol w:w="1382"/>
        <w:gridCol w:w="1382"/>
        <w:gridCol w:w="1383"/>
      </w:tblGrid>
      <w:tr w:rsidR="00A565CE" w:rsidTr="009B4C38">
        <w:tc>
          <w:tcPr>
            <w:tcW w:w="4786" w:type="dxa"/>
            <w:gridSpan w:val="2"/>
            <w:tcBorders>
              <w:top w:val="nil"/>
              <w:left w:val="nil"/>
            </w:tcBorders>
          </w:tcPr>
          <w:p w:rsidR="00A565CE" w:rsidRDefault="00A565CE" w:rsidP="00886A62"/>
        </w:tc>
        <w:tc>
          <w:tcPr>
            <w:tcW w:w="1382" w:type="dxa"/>
          </w:tcPr>
          <w:p w:rsidR="00A565CE" w:rsidRPr="00A565CE" w:rsidRDefault="00A565CE" w:rsidP="00A565CE">
            <w:pPr>
              <w:jc w:val="center"/>
              <w:rPr>
                <w:b/>
                <w:bCs/>
              </w:rPr>
            </w:pPr>
            <w:r w:rsidRPr="00A565CE">
              <w:rPr>
                <w:b/>
                <w:bCs/>
              </w:rPr>
              <w:t>Celine</w:t>
            </w:r>
          </w:p>
        </w:tc>
        <w:tc>
          <w:tcPr>
            <w:tcW w:w="1382" w:type="dxa"/>
          </w:tcPr>
          <w:p w:rsidR="00A565CE" w:rsidRPr="00A565CE" w:rsidRDefault="00A565CE" w:rsidP="00A565CE">
            <w:pPr>
              <w:jc w:val="center"/>
              <w:rPr>
                <w:b/>
                <w:bCs/>
              </w:rPr>
            </w:pPr>
            <w:r w:rsidRPr="00A565CE">
              <w:rPr>
                <w:b/>
                <w:bCs/>
              </w:rPr>
              <w:t>Alyssia</w:t>
            </w:r>
          </w:p>
        </w:tc>
        <w:tc>
          <w:tcPr>
            <w:tcW w:w="1382" w:type="dxa"/>
          </w:tcPr>
          <w:p w:rsidR="00A565CE" w:rsidRPr="00A565CE" w:rsidRDefault="00A565CE" w:rsidP="00A565CE">
            <w:pPr>
              <w:jc w:val="center"/>
              <w:rPr>
                <w:b/>
                <w:bCs/>
              </w:rPr>
            </w:pPr>
            <w:r w:rsidRPr="00A565CE">
              <w:rPr>
                <w:b/>
                <w:bCs/>
              </w:rPr>
              <w:t>Milena</w:t>
            </w:r>
          </w:p>
        </w:tc>
        <w:tc>
          <w:tcPr>
            <w:tcW w:w="1383" w:type="dxa"/>
          </w:tcPr>
          <w:p w:rsidR="00A565CE" w:rsidRPr="00A565CE" w:rsidRDefault="00A565CE" w:rsidP="00A565CE">
            <w:pPr>
              <w:jc w:val="center"/>
              <w:rPr>
                <w:b/>
                <w:bCs/>
              </w:rPr>
            </w:pPr>
            <w:r w:rsidRPr="00A565CE">
              <w:rPr>
                <w:b/>
                <w:bCs/>
              </w:rPr>
              <w:t>Berfin</w:t>
            </w:r>
          </w:p>
        </w:tc>
      </w:tr>
      <w:tr w:rsidR="00886A62" w:rsidTr="009B4C38">
        <w:tc>
          <w:tcPr>
            <w:tcW w:w="709" w:type="dxa"/>
            <w:vAlign w:val="center"/>
          </w:tcPr>
          <w:p w:rsidR="00886A62" w:rsidRDefault="00886A62" w:rsidP="00A565CE">
            <w:pPr>
              <w:pStyle w:val="Listenabsatz"/>
              <w:numPr>
                <w:ilvl w:val="0"/>
                <w:numId w:val="2"/>
              </w:numPr>
              <w:jc w:val="center"/>
            </w:pPr>
          </w:p>
        </w:tc>
        <w:tc>
          <w:tcPr>
            <w:tcW w:w="4077" w:type="dxa"/>
          </w:tcPr>
          <w:p w:rsidR="00886A62" w:rsidRDefault="009B4C38" w:rsidP="00A565CE">
            <w:r>
              <w:t xml:space="preserve">Pommes, Hamburger vom Imbiss gehören </w:t>
            </w:r>
            <w:r w:rsidR="00A565CE">
              <w:t>nicht zu einer gesunden Ernährung.</w:t>
            </w:r>
          </w:p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3" w:type="dxa"/>
          </w:tcPr>
          <w:p w:rsidR="00886A62" w:rsidRDefault="00886A62" w:rsidP="00886A62"/>
        </w:tc>
      </w:tr>
      <w:tr w:rsidR="00886A62" w:rsidTr="009B4C38">
        <w:tc>
          <w:tcPr>
            <w:tcW w:w="709" w:type="dxa"/>
            <w:vAlign w:val="center"/>
          </w:tcPr>
          <w:p w:rsidR="00886A62" w:rsidRDefault="00886A62" w:rsidP="00A565CE">
            <w:pPr>
              <w:pStyle w:val="Listenabsatz"/>
              <w:numPr>
                <w:ilvl w:val="0"/>
                <w:numId w:val="2"/>
              </w:numPr>
              <w:jc w:val="center"/>
            </w:pPr>
          </w:p>
        </w:tc>
        <w:tc>
          <w:tcPr>
            <w:tcW w:w="4077" w:type="dxa"/>
          </w:tcPr>
          <w:p w:rsidR="00886A62" w:rsidRDefault="00886A62" w:rsidP="00A565CE">
            <w:r>
              <w:t xml:space="preserve">Zur gesunden Ernährung gehört, wenig Fett zu sich zu nehmen. </w:t>
            </w:r>
          </w:p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3" w:type="dxa"/>
          </w:tcPr>
          <w:p w:rsidR="00886A62" w:rsidRDefault="00886A62" w:rsidP="00886A62"/>
        </w:tc>
      </w:tr>
      <w:tr w:rsidR="00886A62" w:rsidTr="009B4C38">
        <w:tc>
          <w:tcPr>
            <w:tcW w:w="709" w:type="dxa"/>
            <w:vAlign w:val="center"/>
          </w:tcPr>
          <w:p w:rsidR="00886A62" w:rsidRDefault="00886A62" w:rsidP="00A565CE">
            <w:pPr>
              <w:pStyle w:val="Listenabsatz"/>
              <w:numPr>
                <w:ilvl w:val="0"/>
                <w:numId w:val="2"/>
              </w:numPr>
              <w:jc w:val="center"/>
            </w:pPr>
          </w:p>
        </w:tc>
        <w:tc>
          <w:tcPr>
            <w:tcW w:w="4077" w:type="dxa"/>
          </w:tcPr>
          <w:p w:rsidR="00886A62" w:rsidRDefault="00A565CE" w:rsidP="00A565CE">
            <w:r>
              <w:t xml:space="preserve">Gesunde Ernährung bedeutet viel Obst und Gemüse zu essen. </w:t>
            </w:r>
          </w:p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3" w:type="dxa"/>
          </w:tcPr>
          <w:p w:rsidR="00886A62" w:rsidRDefault="00886A62" w:rsidP="00886A62"/>
        </w:tc>
      </w:tr>
      <w:tr w:rsidR="00886A62" w:rsidTr="009B4C38">
        <w:tc>
          <w:tcPr>
            <w:tcW w:w="709" w:type="dxa"/>
            <w:vAlign w:val="center"/>
          </w:tcPr>
          <w:p w:rsidR="00886A62" w:rsidRDefault="00886A62" w:rsidP="00A565CE">
            <w:pPr>
              <w:pStyle w:val="Listenabsatz"/>
              <w:numPr>
                <w:ilvl w:val="0"/>
                <w:numId w:val="2"/>
              </w:numPr>
              <w:jc w:val="center"/>
            </w:pPr>
          </w:p>
        </w:tc>
        <w:tc>
          <w:tcPr>
            <w:tcW w:w="4077" w:type="dxa"/>
          </w:tcPr>
          <w:p w:rsidR="00886A62" w:rsidRDefault="00AD084C" w:rsidP="009B4C38">
            <w:r>
              <w:t xml:space="preserve">Nur </w:t>
            </w:r>
            <w:r w:rsidR="009B4C38">
              <w:t>wenig</w:t>
            </w:r>
            <w:r>
              <w:t xml:space="preserve"> Zucker</w:t>
            </w:r>
            <w:r w:rsidR="009B4C38">
              <w:t>haltiges</w:t>
            </w:r>
            <w:r w:rsidR="00A565CE">
              <w:t xml:space="preserve"> sollte man essen, wenn man sich gesund ernähren will. </w:t>
            </w:r>
          </w:p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3" w:type="dxa"/>
          </w:tcPr>
          <w:p w:rsidR="00886A62" w:rsidRDefault="00886A62" w:rsidP="00886A62"/>
        </w:tc>
      </w:tr>
      <w:tr w:rsidR="00886A62" w:rsidTr="009B4C38">
        <w:tc>
          <w:tcPr>
            <w:tcW w:w="709" w:type="dxa"/>
            <w:vAlign w:val="center"/>
          </w:tcPr>
          <w:p w:rsidR="00886A62" w:rsidRDefault="00886A62" w:rsidP="00A565CE">
            <w:pPr>
              <w:pStyle w:val="Listenabsatz"/>
              <w:numPr>
                <w:ilvl w:val="0"/>
                <w:numId w:val="2"/>
              </w:numPr>
              <w:jc w:val="center"/>
            </w:pPr>
          </w:p>
        </w:tc>
        <w:tc>
          <w:tcPr>
            <w:tcW w:w="4077" w:type="dxa"/>
          </w:tcPr>
          <w:p w:rsidR="00886A62" w:rsidRDefault="00A565CE" w:rsidP="00A565CE">
            <w:r>
              <w:t>Zu einer gesunden Ernährung gehört auch Sport.</w:t>
            </w:r>
          </w:p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3" w:type="dxa"/>
          </w:tcPr>
          <w:p w:rsidR="00886A62" w:rsidRDefault="00886A62" w:rsidP="00886A62"/>
        </w:tc>
      </w:tr>
      <w:tr w:rsidR="00886A62" w:rsidTr="009B4C38">
        <w:trPr>
          <w:trHeight w:val="70"/>
        </w:trPr>
        <w:tc>
          <w:tcPr>
            <w:tcW w:w="709" w:type="dxa"/>
            <w:vAlign w:val="center"/>
          </w:tcPr>
          <w:p w:rsidR="00886A62" w:rsidRDefault="00886A62" w:rsidP="00A565CE">
            <w:pPr>
              <w:pStyle w:val="Listenabsatz"/>
              <w:numPr>
                <w:ilvl w:val="0"/>
                <w:numId w:val="2"/>
              </w:numPr>
              <w:jc w:val="center"/>
            </w:pPr>
          </w:p>
        </w:tc>
        <w:tc>
          <w:tcPr>
            <w:tcW w:w="4077" w:type="dxa"/>
          </w:tcPr>
          <w:p w:rsidR="00886A62" w:rsidRDefault="00A565CE" w:rsidP="00A565CE">
            <w:r>
              <w:t>Eine gesunde Ernährung beinhaltet Vollkornprodukte.</w:t>
            </w:r>
          </w:p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3" w:type="dxa"/>
          </w:tcPr>
          <w:p w:rsidR="00886A62" w:rsidRDefault="00886A62" w:rsidP="00886A62"/>
        </w:tc>
      </w:tr>
      <w:tr w:rsidR="00886A62" w:rsidTr="009B4C38">
        <w:tc>
          <w:tcPr>
            <w:tcW w:w="709" w:type="dxa"/>
            <w:vAlign w:val="center"/>
          </w:tcPr>
          <w:p w:rsidR="00886A62" w:rsidRDefault="00886A62" w:rsidP="00A565CE">
            <w:pPr>
              <w:pStyle w:val="Listenabsatz"/>
              <w:numPr>
                <w:ilvl w:val="0"/>
                <w:numId w:val="2"/>
              </w:numPr>
              <w:jc w:val="center"/>
            </w:pPr>
          </w:p>
        </w:tc>
        <w:tc>
          <w:tcPr>
            <w:tcW w:w="4077" w:type="dxa"/>
          </w:tcPr>
          <w:p w:rsidR="00886A62" w:rsidRDefault="00A565CE" w:rsidP="00AD084C">
            <w:r>
              <w:t xml:space="preserve">Sich gesund zu ernähren heißt auch, morgens </w:t>
            </w:r>
            <w:r w:rsidR="00AD084C">
              <w:t>etwas zu essen</w:t>
            </w:r>
            <w:r>
              <w:t>.</w:t>
            </w:r>
          </w:p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3" w:type="dxa"/>
          </w:tcPr>
          <w:p w:rsidR="00886A62" w:rsidRDefault="00886A62" w:rsidP="00886A62"/>
        </w:tc>
      </w:tr>
      <w:tr w:rsidR="00886A62" w:rsidTr="009B4C38">
        <w:tc>
          <w:tcPr>
            <w:tcW w:w="709" w:type="dxa"/>
            <w:vAlign w:val="center"/>
          </w:tcPr>
          <w:p w:rsidR="00886A62" w:rsidRDefault="00886A62" w:rsidP="00A565CE">
            <w:pPr>
              <w:pStyle w:val="Listenabsatz"/>
              <w:numPr>
                <w:ilvl w:val="0"/>
                <w:numId w:val="2"/>
              </w:numPr>
              <w:jc w:val="center"/>
            </w:pPr>
          </w:p>
        </w:tc>
        <w:tc>
          <w:tcPr>
            <w:tcW w:w="4077" w:type="dxa"/>
          </w:tcPr>
          <w:p w:rsidR="00886A62" w:rsidRDefault="00886A62" w:rsidP="00A565CE">
            <w:r>
              <w:t>Ich esse, was gesund ist, auch wenn ich es nicht mag.</w:t>
            </w:r>
          </w:p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3" w:type="dxa"/>
          </w:tcPr>
          <w:p w:rsidR="00886A62" w:rsidRDefault="00886A62" w:rsidP="00886A62"/>
        </w:tc>
      </w:tr>
      <w:tr w:rsidR="00886A62" w:rsidTr="009B4C38">
        <w:tc>
          <w:tcPr>
            <w:tcW w:w="709" w:type="dxa"/>
            <w:vAlign w:val="center"/>
          </w:tcPr>
          <w:p w:rsidR="00886A62" w:rsidRDefault="00886A62" w:rsidP="00A565CE">
            <w:pPr>
              <w:pStyle w:val="Listenabsatz"/>
              <w:numPr>
                <w:ilvl w:val="0"/>
                <w:numId w:val="2"/>
              </w:numPr>
              <w:jc w:val="center"/>
            </w:pPr>
          </w:p>
        </w:tc>
        <w:tc>
          <w:tcPr>
            <w:tcW w:w="4077" w:type="dxa"/>
          </w:tcPr>
          <w:p w:rsidR="00886A62" w:rsidRDefault="00886A62" w:rsidP="00A565CE">
            <w:r>
              <w:t>Zur gesunden Ernährung gehören vor allem frische Lebensmittel.</w:t>
            </w:r>
          </w:p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3" w:type="dxa"/>
          </w:tcPr>
          <w:p w:rsidR="00886A62" w:rsidRDefault="00886A62" w:rsidP="00886A62"/>
        </w:tc>
      </w:tr>
      <w:tr w:rsidR="00886A62" w:rsidTr="009B4C38">
        <w:tc>
          <w:tcPr>
            <w:tcW w:w="709" w:type="dxa"/>
            <w:vAlign w:val="center"/>
          </w:tcPr>
          <w:p w:rsidR="00886A62" w:rsidRDefault="00886A62" w:rsidP="00A565CE">
            <w:pPr>
              <w:pStyle w:val="Listenabsatz"/>
              <w:numPr>
                <w:ilvl w:val="0"/>
                <w:numId w:val="2"/>
              </w:numPr>
              <w:tabs>
                <w:tab w:val="left" w:pos="990"/>
              </w:tabs>
              <w:jc w:val="right"/>
            </w:pPr>
          </w:p>
        </w:tc>
        <w:tc>
          <w:tcPr>
            <w:tcW w:w="4077" w:type="dxa"/>
          </w:tcPr>
          <w:p w:rsidR="00886A62" w:rsidRDefault="00F1266B" w:rsidP="00F1266B">
            <w:pPr>
              <w:tabs>
                <w:tab w:val="left" w:pos="990"/>
              </w:tabs>
            </w:pPr>
            <w:r>
              <w:t xml:space="preserve">Bei einer gesunden Ernährung ist </w:t>
            </w:r>
            <w:r w:rsidR="00886A62">
              <w:t xml:space="preserve">Gemüse </w:t>
            </w:r>
            <w:r w:rsidR="00A565CE">
              <w:t>wichtiger als</w:t>
            </w:r>
            <w:r w:rsidR="00886A62">
              <w:t xml:space="preserve"> Obst.</w:t>
            </w:r>
          </w:p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3" w:type="dxa"/>
          </w:tcPr>
          <w:p w:rsidR="00886A62" w:rsidRDefault="00886A62" w:rsidP="00886A62"/>
        </w:tc>
      </w:tr>
      <w:tr w:rsidR="00886A62" w:rsidTr="009B4C38">
        <w:tc>
          <w:tcPr>
            <w:tcW w:w="709" w:type="dxa"/>
            <w:vAlign w:val="center"/>
          </w:tcPr>
          <w:p w:rsidR="00886A62" w:rsidRDefault="00886A62" w:rsidP="00A565CE">
            <w:pPr>
              <w:pStyle w:val="Listenabsatz"/>
              <w:numPr>
                <w:ilvl w:val="0"/>
                <w:numId w:val="2"/>
              </w:numPr>
              <w:tabs>
                <w:tab w:val="left" w:pos="990"/>
              </w:tabs>
              <w:jc w:val="center"/>
            </w:pPr>
          </w:p>
        </w:tc>
        <w:tc>
          <w:tcPr>
            <w:tcW w:w="4077" w:type="dxa"/>
          </w:tcPr>
          <w:p w:rsidR="00886A62" w:rsidRDefault="00886A62" w:rsidP="00A565CE">
            <w:pPr>
              <w:tabs>
                <w:tab w:val="left" w:pos="990"/>
              </w:tabs>
            </w:pPr>
            <w:r>
              <w:t>Das Wichtigste in der Ernährung ist, dass man auf seinen Körper hört.</w:t>
            </w:r>
          </w:p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2" w:type="dxa"/>
          </w:tcPr>
          <w:p w:rsidR="00886A62" w:rsidRDefault="00886A62" w:rsidP="00886A62"/>
        </w:tc>
        <w:tc>
          <w:tcPr>
            <w:tcW w:w="1383" w:type="dxa"/>
          </w:tcPr>
          <w:p w:rsidR="00886A62" w:rsidRDefault="00886A62" w:rsidP="00886A62"/>
        </w:tc>
      </w:tr>
    </w:tbl>
    <w:p w:rsidR="000B7522" w:rsidRDefault="000B7522" w:rsidP="006B175F"/>
    <w:p w:rsidR="000B7522" w:rsidRPr="00B22B13" w:rsidRDefault="000B7522" w:rsidP="006B175F">
      <w:pPr>
        <w:rPr>
          <w:b/>
          <w:bCs/>
          <w:sz w:val="26"/>
          <w:szCs w:val="26"/>
        </w:rPr>
      </w:pPr>
      <w:r w:rsidRPr="00B22B13">
        <w:rPr>
          <w:b/>
          <w:bCs/>
          <w:sz w:val="26"/>
          <w:szCs w:val="26"/>
        </w:rPr>
        <w:t>Was sagt Ihr dazu? Sprecht darüber in der Klasse?</w:t>
      </w:r>
    </w:p>
    <w:tbl>
      <w:tblPr>
        <w:tblW w:w="1041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920"/>
      </w:tblGrid>
      <w:tr w:rsidR="000B7522" w:rsidRPr="00A13FA3" w:rsidTr="00B22B13">
        <w:trPr>
          <w:trHeight w:hRule="exact" w:val="106"/>
        </w:trPr>
        <w:tc>
          <w:tcPr>
            <w:tcW w:w="2595" w:type="pct"/>
            <w:vMerge w:val="restart"/>
            <w:vAlign w:val="center"/>
          </w:tcPr>
          <w:p w:rsidR="000B7522" w:rsidRDefault="000B7522" w:rsidP="00B922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880" cy="274320"/>
                  <wp:effectExtent l="19050" t="0" r="0" b="0"/>
                  <wp:docPr id="69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0B7522" w:rsidRPr="00A13FA3" w:rsidRDefault="000B7522" w:rsidP="00B922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6080" cy="314960"/>
                  <wp:effectExtent l="19050" t="0" r="0" b="0"/>
                  <wp:docPr id="70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522" w:rsidTr="00B22B13">
        <w:trPr>
          <w:trHeight w:hRule="exact" w:val="106"/>
        </w:trPr>
        <w:tc>
          <w:tcPr>
            <w:tcW w:w="2595" w:type="pct"/>
            <w:vMerge/>
            <w:vAlign w:val="center"/>
          </w:tcPr>
          <w:p w:rsidR="000B7522" w:rsidRDefault="000B7522" w:rsidP="00B92208">
            <w:pPr>
              <w:jc w:val="center"/>
              <w:rPr>
                <w:noProof/>
              </w:rPr>
            </w:pPr>
          </w:p>
        </w:tc>
        <w:tc>
          <w:tcPr>
            <w:tcW w:w="2405" w:type="pct"/>
            <w:vMerge/>
            <w:tcMar>
              <w:left w:w="57" w:type="dxa"/>
              <w:right w:w="57" w:type="dxa"/>
            </w:tcMar>
            <w:vAlign w:val="center"/>
          </w:tcPr>
          <w:p w:rsidR="000B7522" w:rsidRDefault="000B7522" w:rsidP="00B92208">
            <w:pPr>
              <w:jc w:val="center"/>
              <w:rPr>
                <w:noProof/>
              </w:rPr>
            </w:pPr>
          </w:p>
        </w:tc>
      </w:tr>
      <w:tr w:rsidR="000B7522" w:rsidRPr="00471584" w:rsidTr="00B22B13">
        <w:trPr>
          <w:trHeight w:val="527"/>
        </w:trPr>
        <w:tc>
          <w:tcPr>
            <w:tcW w:w="2595" w:type="pct"/>
            <w:vMerge/>
          </w:tcPr>
          <w:p w:rsidR="000B7522" w:rsidRPr="00471584" w:rsidRDefault="000B7522" w:rsidP="00B92208"/>
        </w:tc>
        <w:tc>
          <w:tcPr>
            <w:tcW w:w="2405" w:type="pct"/>
            <w:vMerge/>
          </w:tcPr>
          <w:p w:rsidR="000B7522" w:rsidRPr="00471584" w:rsidRDefault="000B7522" w:rsidP="00B92208">
            <w:pPr>
              <w:jc w:val="both"/>
            </w:pPr>
          </w:p>
        </w:tc>
      </w:tr>
      <w:tr w:rsidR="000B7522" w:rsidRPr="00471584" w:rsidTr="00B22B13">
        <w:trPr>
          <w:trHeight w:hRule="exact" w:val="285"/>
        </w:trPr>
        <w:tc>
          <w:tcPr>
            <w:tcW w:w="2595" w:type="pct"/>
            <w:vAlign w:val="center"/>
          </w:tcPr>
          <w:p w:rsidR="000B7522" w:rsidRPr="00471584" w:rsidRDefault="000B7522" w:rsidP="00B92208">
            <w:pPr>
              <w:jc w:val="center"/>
            </w:pPr>
            <w:r>
              <w:rPr>
                <w:rFonts w:cs="Arial"/>
                <w:sz w:val="12"/>
                <w:szCs w:val="12"/>
              </w:rPr>
              <w:t>Sprechen</w:t>
            </w:r>
          </w:p>
        </w:tc>
        <w:tc>
          <w:tcPr>
            <w:tcW w:w="2405" w:type="pct"/>
            <w:vAlign w:val="center"/>
          </w:tcPr>
          <w:p w:rsidR="000B7522" w:rsidRPr="00471584" w:rsidRDefault="000B7522" w:rsidP="00B92208">
            <w:pPr>
              <w:jc w:val="center"/>
            </w:pPr>
            <w:r>
              <w:rPr>
                <w:rFonts w:cs="Arial"/>
                <w:sz w:val="12"/>
                <w:szCs w:val="12"/>
              </w:rPr>
              <w:t>Klassengespräch</w:t>
            </w:r>
          </w:p>
        </w:tc>
      </w:tr>
    </w:tbl>
    <w:p w:rsidR="00B22B13" w:rsidRDefault="00B22B13" w:rsidP="000B7522">
      <w:pPr>
        <w:spacing w:after="0" w:line="240" w:lineRule="auto"/>
      </w:pPr>
    </w:p>
    <w:p w:rsidR="00886A62" w:rsidRPr="00B22B13" w:rsidRDefault="00886A62" w:rsidP="000B7522">
      <w:pPr>
        <w:spacing w:after="0" w:line="240" w:lineRule="auto"/>
        <w:rPr>
          <w:sz w:val="26"/>
          <w:szCs w:val="26"/>
        </w:rPr>
      </w:pPr>
      <w:r w:rsidRPr="00B22B13">
        <w:rPr>
          <w:sz w:val="26"/>
          <w:szCs w:val="26"/>
        </w:rPr>
        <w:t xml:space="preserve">Worin sind sich alle Schülerinnen und Schüler einig? </w:t>
      </w:r>
      <w:r w:rsidR="00653740" w:rsidRPr="00B22B13">
        <w:rPr>
          <w:sz w:val="26"/>
          <w:szCs w:val="26"/>
        </w:rPr>
        <w:t>Welche Aussage hat die meisten Übereinstimmungen?</w:t>
      </w:r>
    </w:p>
    <w:p w:rsidR="000B7522" w:rsidRPr="00B22B13" w:rsidRDefault="000B7522" w:rsidP="000B7522">
      <w:pPr>
        <w:spacing w:after="0" w:line="240" w:lineRule="auto"/>
        <w:rPr>
          <w:sz w:val="26"/>
          <w:szCs w:val="26"/>
        </w:rPr>
      </w:pPr>
    </w:p>
    <w:p w:rsidR="00886A62" w:rsidRPr="00B22B13" w:rsidRDefault="00886A62" w:rsidP="000B7522">
      <w:pPr>
        <w:spacing w:after="0" w:line="240" w:lineRule="auto"/>
        <w:rPr>
          <w:sz w:val="26"/>
          <w:szCs w:val="26"/>
        </w:rPr>
      </w:pPr>
      <w:r w:rsidRPr="00B22B13">
        <w:rPr>
          <w:sz w:val="26"/>
          <w:szCs w:val="26"/>
        </w:rPr>
        <w:t>Stimmst du der Aussage, ich esse, was gesund ist, auch wenn ich es nicht mag, zu?</w:t>
      </w:r>
    </w:p>
    <w:p w:rsidR="0021746F" w:rsidRPr="00B22B13" w:rsidRDefault="00886A62" w:rsidP="002A59A9">
      <w:pPr>
        <w:spacing w:after="0" w:line="240" w:lineRule="auto"/>
        <w:rPr>
          <w:sz w:val="26"/>
          <w:szCs w:val="26"/>
        </w:rPr>
      </w:pPr>
      <w:r w:rsidRPr="00B22B13">
        <w:rPr>
          <w:sz w:val="26"/>
          <w:szCs w:val="26"/>
        </w:rPr>
        <w:t>Finde</w:t>
      </w:r>
      <w:r w:rsidR="00653740" w:rsidRPr="00B22B13">
        <w:rPr>
          <w:sz w:val="26"/>
          <w:szCs w:val="26"/>
        </w:rPr>
        <w:t>t</w:t>
      </w:r>
      <w:r w:rsidRPr="00B22B13">
        <w:rPr>
          <w:sz w:val="26"/>
          <w:szCs w:val="26"/>
        </w:rPr>
        <w:t xml:space="preserve"> Argumente dafür und dagegen.</w:t>
      </w: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21746F" w:rsidRPr="00471584" w:rsidTr="00B92208">
        <w:trPr>
          <w:trHeight w:val="263"/>
        </w:trPr>
        <w:tc>
          <w:tcPr>
            <w:tcW w:w="1384" w:type="dxa"/>
          </w:tcPr>
          <w:p w:rsidR="0021746F" w:rsidRDefault="0021746F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21746F" w:rsidRPr="0042231F" w:rsidRDefault="0021746F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p w:rsidR="0021746F" w:rsidRDefault="0021746F" w:rsidP="002A59A9">
      <w:pPr>
        <w:spacing w:after="0" w:line="240" w:lineRule="auto"/>
      </w:pPr>
    </w:p>
    <w:p w:rsidR="0021746F" w:rsidRDefault="0021746F" w:rsidP="002A59A9">
      <w:pPr>
        <w:spacing w:after="0" w:line="240" w:lineRule="auto"/>
      </w:pP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B22B13" w:rsidRPr="00471584" w:rsidTr="00DD2F55">
        <w:trPr>
          <w:trHeight w:val="263"/>
        </w:trPr>
        <w:tc>
          <w:tcPr>
            <w:tcW w:w="1384" w:type="dxa"/>
          </w:tcPr>
          <w:p w:rsidR="00B22B13" w:rsidRDefault="00B22B13" w:rsidP="00DD2F55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B22B13" w:rsidRPr="0042231F" w:rsidRDefault="00B22B13" w:rsidP="00DD2F55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  <w:tr w:rsidR="00B22B13" w:rsidRPr="00471584" w:rsidTr="00DD2F55">
        <w:trPr>
          <w:trHeight w:val="263"/>
        </w:trPr>
        <w:tc>
          <w:tcPr>
            <w:tcW w:w="1384" w:type="dxa"/>
          </w:tcPr>
          <w:p w:rsidR="00B22B13" w:rsidRDefault="00B22B13" w:rsidP="00DD2F55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lastRenderedPageBreak/>
              <w:t>Arbeitsblätter:</w:t>
            </w:r>
          </w:p>
        </w:tc>
        <w:tc>
          <w:tcPr>
            <w:tcW w:w="5318" w:type="dxa"/>
          </w:tcPr>
          <w:p w:rsidR="00B22B13" w:rsidRPr="0042231F" w:rsidRDefault="00B22B13" w:rsidP="00DD2F55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p w:rsidR="0021746F" w:rsidRDefault="00B22B13" w:rsidP="002A59A9">
      <w:pPr>
        <w:spacing w:after="0" w:line="240" w:lineRule="auto"/>
      </w:pPr>
      <w:r w:rsidRPr="00B22B13">
        <w:rPr>
          <w:noProof/>
        </w:rPr>
        <w:drawing>
          <wp:anchor distT="0" distB="0" distL="114300" distR="114300" simplePos="0" relativeHeight="251716608" behindDoc="1" locked="0" layoutInCell="1" allowOverlap="0">
            <wp:simplePos x="0" y="0"/>
            <wp:positionH relativeFrom="page">
              <wp:posOffset>6353175</wp:posOffset>
            </wp:positionH>
            <wp:positionV relativeFrom="page">
              <wp:posOffset>476250</wp:posOffset>
            </wp:positionV>
            <wp:extent cx="781050" cy="638175"/>
            <wp:effectExtent l="19050" t="0" r="0" b="0"/>
            <wp:wrapNone/>
            <wp:docPr id="4" name="Bild 30" descr="Beschreibung: Beschreibung: Logo Schulen_PdZ_RZ2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Beschreibung: Beschreibung: Logo Schulen_PdZ_RZ20_6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B13" w:rsidRDefault="00B22B13" w:rsidP="002A59A9">
      <w:pPr>
        <w:spacing w:after="0" w:line="240" w:lineRule="auto"/>
      </w:pPr>
    </w:p>
    <w:tbl>
      <w:tblPr>
        <w:tblW w:w="4584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2"/>
        <w:gridCol w:w="835"/>
        <w:gridCol w:w="835"/>
        <w:gridCol w:w="5880"/>
      </w:tblGrid>
      <w:tr w:rsidR="0021746F" w:rsidRPr="00471584" w:rsidTr="00B92208">
        <w:trPr>
          <w:trHeight w:val="2263"/>
        </w:trPr>
        <w:tc>
          <w:tcPr>
            <w:tcW w:w="5000" w:type="pct"/>
            <w:gridSpan w:val="4"/>
          </w:tcPr>
          <w:p w:rsidR="0021746F" w:rsidRDefault="0021746F" w:rsidP="0021746F">
            <w:pPr>
              <w:tabs>
                <w:tab w:val="left" w:pos="336"/>
              </w:tabs>
              <w:spacing w:after="0" w:line="240" w:lineRule="auto"/>
              <w:rPr>
                <w:b/>
                <w:bCs/>
                <w:noProof/>
                <w:lang w:bidi="he-IL"/>
              </w:rPr>
            </w:pPr>
            <w:r>
              <w:rPr>
                <w:b/>
                <w:bCs/>
              </w:rPr>
              <w:t>Lesetext: Welche kurze Inhaltsangabe passt zu den Abschnitten</w:t>
            </w:r>
            <w:r>
              <w:rPr>
                <w:b/>
                <w:bCs/>
                <w:noProof/>
                <w:lang w:bidi="he-IL"/>
              </w:rPr>
              <w:t>?</w:t>
            </w:r>
          </w:p>
          <w:p w:rsidR="0021746F" w:rsidRPr="00603E21" w:rsidRDefault="0021746F" w:rsidP="00B92208">
            <w:pPr>
              <w:tabs>
                <w:tab w:val="left" w:pos="336"/>
              </w:tabs>
              <w:spacing w:after="0" w:line="240" w:lineRule="auto"/>
              <w:rPr>
                <w:b/>
                <w:bCs/>
                <w:noProof/>
                <w:lang w:bidi="he-IL"/>
              </w:rPr>
            </w:pPr>
          </w:p>
          <w:p w:rsidR="00B22B13" w:rsidRDefault="0021746F" w:rsidP="00B92208">
            <w:pPr>
              <w:spacing w:after="0"/>
            </w:pPr>
            <w:r>
              <w:t>Der vorliegende Lesetext ist in v</w:t>
            </w:r>
            <w:r w:rsidR="00B22B13">
              <w:t>erschiedene Abschnitte geteilt.</w:t>
            </w:r>
          </w:p>
          <w:p w:rsidR="0021746F" w:rsidRDefault="0021746F" w:rsidP="00B92208">
            <w:pPr>
              <w:spacing w:after="0"/>
            </w:pPr>
            <w:r>
              <w:t>Du erkennst die Abschnitte an den Überschriften, die den Text gliedern.</w:t>
            </w:r>
          </w:p>
          <w:p w:rsidR="0021746F" w:rsidRDefault="0021746F" w:rsidP="00B92208">
            <w:pPr>
              <w:spacing w:after="0"/>
            </w:pPr>
          </w:p>
          <w:p w:rsidR="0021746F" w:rsidRDefault="0021746F" w:rsidP="0021746F">
            <w:pPr>
              <w:spacing w:after="0"/>
            </w:pPr>
            <w:r>
              <w:t xml:space="preserve">Lies zuerst den Text. </w:t>
            </w:r>
          </w:p>
          <w:p w:rsidR="0021746F" w:rsidRDefault="0021746F" w:rsidP="0021746F">
            <w:pPr>
              <w:spacing w:after="0"/>
            </w:pPr>
          </w:p>
          <w:p w:rsidR="0021746F" w:rsidRPr="00A565CE" w:rsidRDefault="0021746F" w:rsidP="0021746F">
            <w:pPr>
              <w:spacing w:after="0"/>
            </w:pPr>
            <w:r>
              <w:t>Welche kurze Inhaltsangabe passt zum jeweiligen Abschnitt? Kreuze an.</w:t>
            </w:r>
          </w:p>
        </w:tc>
      </w:tr>
      <w:tr w:rsidR="0021746F" w:rsidRPr="00471584" w:rsidTr="00B92208">
        <w:trPr>
          <w:trHeight w:val="158"/>
        </w:trPr>
        <w:tc>
          <w:tcPr>
            <w:tcW w:w="5000" w:type="pct"/>
            <w:gridSpan w:val="4"/>
          </w:tcPr>
          <w:p w:rsidR="0021746F" w:rsidRPr="00471584" w:rsidRDefault="0021746F" w:rsidP="00B92208"/>
        </w:tc>
      </w:tr>
      <w:tr w:rsidR="0021746F" w:rsidRPr="00471584" w:rsidTr="00B92208">
        <w:trPr>
          <w:gridAfter w:val="1"/>
          <w:wAfter w:w="3492" w:type="pct"/>
          <w:trHeight w:val="731"/>
        </w:trPr>
        <w:tc>
          <w:tcPr>
            <w:tcW w:w="517" w:type="pct"/>
            <w:vAlign w:val="center"/>
          </w:tcPr>
          <w:p w:rsidR="0021746F" w:rsidRPr="009A7F7E" w:rsidRDefault="0021746F" w:rsidP="00B9220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760" cy="314960"/>
                  <wp:effectExtent l="19050" t="0" r="8890" b="0"/>
                  <wp:docPr id="38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  <w:vAlign w:val="center"/>
          </w:tcPr>
          <w:p w:rsidR="0021746F" w:rsidRPr="007775A7" w:rsidRDefault="0021746F" w:rsidP="00B92208">
            <w:pPr>
              <w:tabs>
                <w:tab w:val="left" w:pos="31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160" cy="320040"/>
                  <wp:effectExtent l="19050" t="0" r="2540" b="0"/>
                  <wp:docPr id="79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</w:tcPr>
          <w:p w:rsidR="0021746F" w:rsidRDefault="0021746F" w:rsidP="00B92208">
            <w:pPr>
              <w:tabs>
                <w:tab w:val="left" w:pos="310"/>
              </w:tabs>
              <w:jc w:val="center"/>
              <w:rPr>
                <w:noProof/>
                <w:lang w:bidi="he-IL"/>
              </w:rPr>
            </w:pPr>
          </w:p>
        </w:tc>
      </w:tr>
      <w:tr w:rsidR="0021746F" w:rsidRPr="00471584" w:rsidTr="00B92208">
        <w:trPr>
          <w:gridAfter w:val="1"/>
          <w:wAfter w:w="3492" w:type="pct"/>
          <w:trHeight w:hRule="exact" w:val="227"/>
        </w:trPr>
        <w:tc>
          <w:tcPr>
            <w:tcW w:w="517" w:type="pct"/>
            <w:vAlign w:val="center"/>
          </w:tcPr>
          <w:p w:rsidR="0021746F" w:rsidRPr="00471584" w:rsidRDefault="0021746F" w:rsidP="00B92208">
            <w:pPr>
              <w:jc w:val="center"/>
            </w:pPr>
            <w:r>
              <w:rPr>
                <w:rFonts w:cs="Arial"/>
                <w:sz w:val="12"/>
                <w:szCs w:val="12"/>
              </w:rPr>
              <w:t>Einzelarbeit</w:t>
            </w:r>
          </w:p>
        </w:tc>
        <w:tc>
          <w:tcPr>
            <w:tcW w:w="496" w:type="pct"/>
            <w:vAlign w:val="center"/>
          </w:tcPr>
          <w:p w:rsidR="0021746F" w:rsidRPr="00A565CE" w:rsidRDefault="0021746F" w:rsidP="00B9220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Lesen</w:t>
            </w:r>
          </w:p>
        </w:tc>
        <w:tc>
          <w:tcPr>
            <w:tcW w:w="496" w:type="pct"/>
          </w:tcPr>
          <w:p w:rsidR="0021746F" w:rsidRDefault="0021746F" w:rsidP="00B92208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</w:tbl>
    <w:p w:rsidR="00BD4F29" w:rsidRDefault="00BD4F29" w:rsidP="002A59A9">
      <w:pPr>
        <w:spacing w:after="0" w:line="24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655"/>
        <w:gridCol w:w="236"/>
      </w:tblGrid>
      <w:tr w:rsidR="00BF6011" w:rsidTr="00B22B13">
        <w:trPr>
          <w:gridAfter w:val="1"/>
          <w:wAfter w:w="236" w:type="dxa"/>
        </w:trPr>
        <w:tc>
          <w:tcPr>
            <w:tcW w:w="8897" w:type="dxa"/>
            <w:gridSpan w:val="2"/>
          </w:tcPr>
          <w:p w:rsidR="00BF6011" w:rsidRPr="00B22B13" w:rsidRDefault="00BF6011" w:rsidP="002A59A9">
            <w:pPr>
              <w:rPr>
                <w:b/>
                <w:bCs/>
              </w:rPr>
            </w:pPr>
            <w:r w:rsidRPr="00B22B13">
              <w:rPr>
                <w:b/>
                <w:bCs/>
              </w:rPr>
              <w:t>Abschnitt 1: Essen muss schmecken und gesund sein</w:t>
            </w:r>
          </w:p>
        </w:tc>
      </w:tr>
      <w:tr w:rsidR="00B22B13" w:rsidTr="00B22B13">
        <w:tc>
          <w:tcPr>
            <w:tcW w:w="1242" w:type="dxa"/>
            <w:tcBorders>
              <w:left w:val="nil"/>
              <w:bottom w:val="nil"/>
            </w:tcBorders>
          </w:tcPr>
          <w:p w:rsidR="00B22B13" w:rsidRDefault="00B22B13" w:rsidP="002A59A9"/>
        </w:tc>
        <w:tc>
          <w:tcPr>
            <w:tcW w:w="7655" w:type="dxa"/>
          </w:tcPr>
          <w:p w:rsidR="00B22B13" w:rsidRDefault="00B22B13" w:rsidP="002A59A9">
            <w:r>
              <w:t>a. Zwei Schüler bewerten ihre Koch-AG an ihrer Schule</w:t>
            </w:r>
          </w:p>
        </w:tc>
        <w:tc>
          <w:tcPr>
            <w:tcW w:w="236" w:type="dxa"/>
          </w:tcPr>
          <w:p w:rsidR="00B22B13" w:rsidRDefault="00B22B13" w:rsidP="002A59A9"/>
        </w:tc>
      </w:tr>
      <w:tr w:rsidR="00B22B13" w:rsidTr="00B22B13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B22B13" w:rsidRDefault="00B22B13" w:rsidP="002A59A9"/>
        </w:tc>
        <w:tc>
          <w:tcPr>
            <w:tcW w:w="7655" w:type="dxa"/>
          </w:tcPr>
          <w:p w:rsidR="00B22B13" w:rsidRDefault="00B22B13" w:rsidP="002A59A9">
            <w:r>
              <w:t>b. Warum zwei Schülern gesundes Essen wichtig ist</w:t>
            </w:r>
          </w:p>
        </w:tc>
        <w:tc>
          <w:tcPr>
            <w:tcW w:w="236" w:type="dxa"/>
          </w:tcPr>
          <w:p w:rsidR="00B22B13" w:rsidRDefault="00B22B13" w:rsidP="002A59A9"/>
        </w:tc>
      </w:tr>
      <w:tr w:rsidR="00B22B13" w:rsidTr="00B22B13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B22B13" w:rsidRDefault="00B22B13" w:rsidP="002A59A9"/>
        </w:tc>
        <w:tc>
          <w:tcPr>
            <w:tcW w:w="7655" w:type="dxa"/>
          </w:tcPr>
          <w:p w:rsidR="00B22B13" w:rsidRDefault="00B22B13" w:rsidP="002A59A9">
            <w:r>
              <w:t>c. Zwei Schüler erklären, wie man sich gesund ernährt</w:t>
            </w:r>
          </w:p>
        </w:tc>
        <w:tc>
          <w:tcPr>
            <w:tcW w:w="236" w:type="dxa"/>
          </w:tcPr>
          <w:p w:rsidR="00B22B13" w:rsidRDefault="00B22B13" w:rsidP="002A59A9"/>
        </w:tc>
      </w:tr>
    </w:tbl>
    <w:p w:rsidR="00BD4F29" w:rsidRDefault="00BD4F29" w:rsidP="002A59A9">
      <w:pPr>
        <w:spacing w:after="0" w:line="24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655"/>
        <w:gridCol w:w="236"/>
      </w:tblGrid>
      <w:tr w:rsidR="0014219A" w:rsidTr="0069443F">
        <w:trPr>
          <w:gridAfter w:val="1"/>
          <w:wAfter w:w="236" w:type="dxa"/>
        </w:trPr>
        <w:tc>
          <w:tcPr>
            <w:tcW w:w="8897" w:type="dxa"/>
            <w:gridSpan w:val="2"/>
          </w:tcPr>
          <w:p w:rsidR="0014219A" w:rsidRPr="0069443F" w:rsidRDefault="0014219A" w:rsidP="0014219A">
            <w:pPr>
              <w:rPr>
                <w:b/>
                <w:bCs/>
              </w:rPr>
            </w:pPr>
            <w:r w:rsidRPr="0069443F">
              <w:rPr>
                <w:b/>
                <w:bCs/>
              </w:rPr>
              <w:t>Abschnitt 2: Lecker, gesund und leicht</w:t>
            </w:r>
          </w:p>
        </w:tc>
      </w:tr>
      <w:tr w:rsidR="0069443F" w:rsidTr="00DD2F55">
        <w:tc>
          <w:tcPr>
            <w:tcW w:w="1242" w:type="dxa"/>
            <w:tcBorders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69443F" w:rsidP="00B92208">
            <w:r>
              <w:t>a. Was kann eine gesunde Ernährungsweise erschweren und behindern?</w:t>
            </w:r>
          </w:p>
        </w:tc>
        <w:tc>
          <w:tcPr>
            <w:tcW w:w="236" w:type="dxa"/>
          </w:tcPr>
          <w:p w:rsidR="0069443F" w:rsidRDefault="0069443F" w:rsidP="00B92208"/>
        </w:tc>
      </w:tr>
      <w:tr w:rsidR="0069443F" w:rsidTr="00DD2F55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69443F" w:rsidP="00B92208">
            <w:r>
              <w:t>b. Welche Ernährungsweise ist die gesündeste von allen?</w:t>
            </w:r>
          </w:p>
        </w:tc>
        <w:tc>
          <w:tcPr>
            <w:tcW w:w="236" w:type="dxa"/>
          </w:tcPr>
          <w:p w:rsidR="0069443F" w:rsidRDefault="0069443F" w:rsidP="00B92208"/>
        </w:tc>
      </w:tr>
      <w:tr w:rsidR="0069443F" w:rsidTr="00DD2F55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69443F" w:rsidP="00B92208">
            <w:r>
              <w:t>c. Wie kann man sich selbst gesunde Mahlzeiten zubereiten?</w:t>
            </w:r>
          </w:p>
        </w:tc>
        <w:tc>
          <w:tcPr>
            <w:tcW w:w="236" w:type="dxa"/>
          </w:tcPr>
          <w:p w:rsidR="0069443F" w:rsidRDefault="0069443F" w:rsidP="00B92208"/>
        </w:tc>
      </w:tr>
    </w:tbl>
    <w:p w:rsidR="00BD4F29" w:rsidRDefault="00BD4F29" w:rsidP="002A59A9">
      <w:pPr>
        <w:spacing w:after="0" w:line="240" w:lineRule="auto"/>
      </w:pPr>
    </w:p>
    <w:tbl>
      <w:tblPr>
        <w:tblStyle w:val="Tabellenraster"/>
        <w:tblW w:w="9180" w:type="dxa"/>
        <w:tblLook w:val="04A0" w:firstRow="1" w:lastRow="0" w:firstColumn="1" w:lastColumn="0" w:noHBand="0" w:noVBand="1"/>
      </w:tblPr>
      <w:tblGrid>
        <w:gridCol w:w="250"/>
        <w:gridCol w:w="8647"/>
        <w:gridCol w:w="283"/>
      </w:tblGrid>
      <w:tr w:rsidR="003B72C6" w:rsidTr="0069443F">
        <w:trPr>
          <w:gridAfter w:val="1"/>
          <w:wAfter w:w="283" w:type="dxa"/>
        </w:trPr>
        <w:tc>
          <w:tcPr>
            <w:tcW w:w="8897" w:type="dxa"/>
            <w:gridSpan w:val="2"/>
          </w:tcPr>
          <w:p w:rsidR="003B72C6" w:rsidRPr="0069443F" w:rsidRDefault="003B72C6" w:rsidP="003B72C6">
            <w:pPr>
              <w:rPr>
                <w:b/>
                <w:bCs/>
              </w:rPr>
            </w:pPr>
            <w:r w:rsidRPr="0069443F">
              <w:rPr>
                <w:b/>
                <w:bCs/>
              </w:rPr>
              <w:t>Abschnitt 3: Pyramiden aus Lebensmitteln</w:t>
            </w:r>
          </w:p>
        </w:tc>
      </w:tr>
      <w:tr w:rsidR="0069443F" w:rsidTr="0069443F">
        <w:tc>
          <w:tcPr>
            <w:tcW w:w="250" w:type="dxa"/>
            <w:tcBorders>
              <w:left w:val="nil"/>
              <w:bottom w:val="nil"/>
            </w:tcBorders>
          </w:tcPr>
          <w:p w:rsidR="0069443F" w:rsidRDefault="0069443F" w:rsidP="00B92208"/>
        </w:tc>
        <w:tc>
          <w:tcPr>
            <w:tcW w:w="8647" w:type="dxa"/>
          </w:tcPr>
          <w:p w:rsidR="0069443F" w:rsidRDefault="0069443F" w:rsidP="00B92208">
            <w:r w:rsidRPr="0069443F">
              <w:rPr>
                <w:sz w:val="20"/>
                <w:szCs w:val="20"/>
              </w:rPr>
              <w:t>a. Die Ernährungsberaterin benennt Lebensmittel, die bei einer gesunden Ernährung verboten sind.</w:t>
            </w:r>
          </w:p>
        </w:tc>
        <w:tc>
          <w:tcPr>
            <w:tcW w:w="283" w:type="dxa"/>
          </w:tcPr>
          <w:p w:rsidR="0069443F" w:rsidRDefault="0069443F" w:rsidP="00B92208"/>
        </w:tc>
      </w:tr>
      <w:tr w:rsidR="0069443F" w:rsidTr="0069443F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69443F" w:rsidRDefault="0069443F" w:rsidP="00B92208"/>
        </w:tc>
        <w:tc>
          <w:tcPr>
            <w:tcW w:w="8647" w:type="dxa"/>
          </w:tcPr>
          <w:p w:rsidR="0069443F" w:rsidRPr="0069443F" w:rsidRDefault="0069443F" w:rsidP="00B92208">
            <w:pPr>
              <w:rPr>
                <w:sz w:val="20"/>
                <w:szCs w:val="20"/>
              </w:rPr>
            </w:pPr>
            <w:r w:rsidRPr="0069443F">
              <w:rPr>
                <w:sz w:val="20"/>
                <w:szCs w:val="20"/>
              </w:rPr>
              <w:t>b. Die Ernährungsberaterin erklärt anhand eines Beispiels, was sie in ihrem Beruf alles macht.</w:t>
            </w:r>
          </w:p>
        </w:tc>
        <w:tc>
          <w:tcPr>
            <w:tcW w:w="283" w:type="dxa"/>
          </w:tcPr>
          <w:p w:rsidR="0069443F" w:rsidRDefault="0069443F" w:rsidP="00B92208"/>
        </w:tc>
      </w:tr>
      <w:tr w:rsidR="0069443F" w:rsidTr="0069443F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69443F" w:rsidRDefault="0069443F" w:rsidP="00B92208"/>
        </w:tc>
        <w:tc>
          <w:tcPr>
            <w:tcW w:w="8647" w:type="dxa"/>
          </w:tcPr>
          <w:p w:rsidR="0069443F" w:rsidRPr="0069443F" w:rsidRDefault="0069443F" w:rsidP="00B92208">
            <w:pPr>
              <w:rPr>
                <w:sz w:val="20"/>
                <w:szCs w:val="20"/>
              </w:rPr>
            </w:pPr>
            <w:r w:rsidRPr="0069443F">
              <w:rPr>
                <w:sz w:val="20"/>
                <w:szCs w:val="20"/>
              </w:rPr>
              <w:t>c. Die Ernährungsberaterin zeigt auf, wie gesunde Ernährung veranschaulicht werden kann.</w:t>
            </w:r>
          </w:p>
        </w:tc>
        <w:tc>
          <w:tcPr>
            <w:tcW w:w="283" w:type="dxa"/>
          </w:tcPr>
          <w:p w:rsidR="0069443F" w:rsidRDefault="0069443F" w:rsidP="00B92208"/>
        </w:tc>
      </w:tr>
    </w:tbl>
    <w:p w:rsidR="00BD4F29" w:rsidRDefault="00BD4F29" w:rsidP="002A59A9">
      <w:pPr>
        <w:spacing w:after="0" w:line="24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655"/>
        <w:gridCol w:w="236"/>
      </w:tblGrid>
      <w:tr w:rsidR="00EB7B08" w:rsidTr="0069443F">
        <w:trPr>
          <w:gridAfter w:val="1"/>
          <w:wAfter w:w="236" w:type="dxa"/>
        </w:trPr>
        <w:tc>
          <w:tcPr>
            <w:tcW w:w="8897" w:type="dxa"/>
            <w:gridSpan w:val="2"/>
          </w:tcPr>
          <w:p w:rsidR="00EB7B08" w:rsidRPr="0069443F" w:rsidRDefault="00EB7B08" w:rsidP="00EB7B08">
            <w:pPr>
              <w:rPr>
                <w:b/>
                <w:bCs/>
              </w:rPr>
            </w:pPr>
            <w:r w:rsidRPr="0069443F">
              <w:rPr>
                <w:b/>
                <w:bCs/>
              </w:rPr>
              <w:t>Abschnitt 4: Krankheiten durch Fett und Zucker</w:t>
            </w:r>
          </w:p>
        </w:tc>
      </w:tr>
      <w:tr w:rsidR="0069443F" w:rsidTr="0069443F">
        <w:tc>
          <w:tcPr>
            <w:tcW w:w="1242" w:type="dxa"/>
            <w:tcBorders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69443F" w:rsidP="00AD71E1">
            <w:r>
              <w:t>a. Gründe und Folgen einer zu großen Auswahl an Lebensmitteln</w:t>
            </w:r>
          </w:p>
        </w:tc>
        <w:tc>
          <w:tcPr>
            <w:tcW w:w="236" w:type="dxa"/>
          </w:tcPr>
          <w:p w:rsidR="0069443F" w:rsidRDefault="0069443F" w:rsidP="00B92208"/>
        </w:tc>
      </w:tr>
      <w:tr w:rsidR="0069443F" w:rsidTr="0069443F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AD71E1" w:rsidP="00AD71E1">
            <w:r>
              <w:t xml:space="preserve">b. Gründe und Folgen: </w:t>
            </w:r>
            <w:r w:rsidR="0069443F">
              <w:t>Übergewicht im Jugendalter</w:t>
            </w:r>
          </w:p>
        </w:tc>
        <w:tc>
          <w:tcPr>
            <w:tcW w:w="236" w:type="dxa"/>
          </w:tcPr>
          <w:p w:rsidR="0069443F" w:rsidRDefault="0069443F" w:rsidP="00B92208"/>
        </w:tc>
      </w:tr>
      <w:tr w:rsidR="0069443F" w:rsidTr="0069443F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69443F" w:rsidP="00AD71E1">
            <w:r>
              <w:t>c. Gründe und Folgen einer ungesunden Lebensweise</w:t>
            </w:r>
          </w:p>
        </w:tc>
        <w:tc>
          <w:tcPr>
            <w:tcW w:w="236" w:type="dxa"/>
          </w:tcPr>
          <w:p w:rsidR="0069443F" w:rsidRDefault="0069443F" w:rsidP="00B92208"/>
        </w:tc>
      </w:tr>
    </w:tbl>
    <w:p w:rsidR="00BD4F29" w:rsidRDefault="00BD4F29" w:rsidP="002A59A9">
      <w:pPr>
        <w:spacing w:after="0" w:line="24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655"/>
        <w:gridCol w:w="236"/>
      </w:tblGrid>
      <w:tr w:rsidR="004052A1" w:rsidTr="0069443F">
        <w:trPr>
          <w:gridAfter w:val="1"/>
          <w:wAfter w:w="236" w:type="dxa"/>
        </w:trPr>
        <w:tc>
          <w:tcPr>
            <w:tcW w:w="8897" w:type="dxa"/>
            <w:gridSpan w:val="2"/>
          </w:tcPr>
          <w:p w:rsidR="004052A1" w:rsidRPr="0069443F" w:rsidRDefault="004052A1" w:rsidP="004052A1">
            <w:pPr>
              <w:rPr>
                <w:b/>
                <w:bCs/>
              </w:rPr>
            </w:pPr>
            <w:r w:rsidRPr="0069443F">
              <w:rPr>
                <w:b/>
                <w:bCs/>
              </w:rPr>
              <w:t>Abschnitt 5: Bewegung muss sein</w:t>
            </w:r>
          </w:p>
        </w:tc>
      </w:tr>
      <w:tr w:rsidR="0069443F" w:rsidTr="0069443F">
        <w:tc>
          <w:tcPr>
            <w:tcW w:w="1242" w:type="dxa"/>
            <w:tcBorders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69443F" w:rsidP="00B92208">
            <w:r>
              <w:t xml:space="preserve">a. Die besten Sportarten, um sich fit zu halten </w:t>
            </w:r>
          </w:p>
        </w:tc>
        <w:tc>
          <w:tcPr>
            <w:tcW w:w="236" w:type="dxa"/>
          </w:tcPr>
          <w:p w:rsidR="0069443F" w:rsidRDefault="0069443F" w:rsidP="00B92208"/>
        </w:tc>
      </w:tr>
      <w:tr w:rsidR="0069443F" w:rsidTr="0069443F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69443F" w:rsidP="00B92208">
            <w:r>
              <w:t>b. Verschiedene Ideen, um in Bewegung zu bleiben</w:t>
            </w:r>
          </w:p>
        </w:tc>
        <w:tc>
          <w:tcPr>
            <w:tcW w:w="236" w:type="dxa"/>
          </w:tcPr>
          <w:p w:rsidR="0069443F" w:rsidRDefault="0069443F" w:rsidP="00B92208"/>
        </w:tc>
      </w:tr>
      <w:tr w:rsidR="0069443F" w:rsidTr="0069443F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69443F" w:rsidP="00B92208">
            <w:r>
              <w:t>c. Tipps, um sich zum Sport aufzuraffen</w:t>
            </w:r>
          </w:p>
        </w:tc>
        <w:tc>
          <w:tcPr>
            <w:tcW w:w="236" w:type="dxa"/>
          </w:tcPr>
          <w:p w:rsidR="0069443F" w:rsidRDefault="0069443F" w:rsidP="00B92208"/>
        </w:tc>
      </w:tr>
    </w:tbl>
    <w:p w:rsidR="00536AAD" w:rsidRDefault="00536AAD" w:rsidP="002A59A9">
      <w:pPr>
        <w:spacing w:after="0" w:line="24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2"/>
        <w:gridCol w:w="7655"/>
        <w:gridCol w:w="236"/>
      </w:tblGrid>
      <w:tr w:rsidR="00536AAD" w:rsidTr="0069443F">
        <w:trPr>
          <w:gridAfter w:val="1"/>
          <w:wAfter w:w="236" w:type="dxa"/>
        </w:trPr>
        <w:tc>
          <w:tcPr>
            <w:tcW w:w="8897" w:type="dxa"/>
            <w:gridSpan w:val="2"/>
          </w:tcPr>
          <w:p w:rsidR="00536AAD" w:rsidRPr="0069443F" w:rsidRDefault="00536AAD" w:rsidP="00536AAD">
            <w:pPr>
              <w:rPr>
                <w:b/>
                <w:bCs/>
              </w:rPr>
            </w:pPr>
            <w:r w:rsidRPr="0069443F">
              <w:rPr>
                <w:b/>
                <w:bCs/>
              </w:rPr>
              <w:t>Abschnitt 6: Info-Box</w:t>
            </w:r>
          </w:p>
        </w:tc>
      </w:tr>
      <w:tr w:rsidR="0069443F" w:rsidTr="0069443F">
        <w:tc>
          <w:tcPr>
            <w:tcW w:w="1242" w:type="dxa"/>
            <w:tcBorders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69443F" w:rsidP="00B92208">
            <w:r>
              <w:t>a. Die Deutschen essen – neben Fleisch – gern Nudeln.</w:t>
            </w:r>
          </w:p>
        </w:tc>
        <w:tc>
          <w:tcPr>
            <w:tcW w:w="236" w:type="dxa"/>
          </w:tcPr>
          <w:p w:rsidR="0069443F" w:rsidRDefault="0069443F" w:rsidP="00B92208"/>
        </w:tc>
      </w:tr>
      <w:tr w:rsidR="0069443F" w:rsidTr="0069443F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69443F" w:rsidP="00B92208">
            <w:r>
              <w:t>b. Die Deutschen kochen nicht so gerne.</w:t>
            </w:r>
          </w:p>
        </w:tc>
        <w:tc>
          <w:tcPr>
            <w:tcW w:w="236" w:type="dxa"/>
          </w:tcPr>
          <w:p w:rsidR="0069443F" w:rsidRDefault="0069443F" w:rsidP="00B92208"/>
        </w:tc>
      </w:tr>
      <w:tr w:rsidR="0069443F" w:rsidTr="0069443F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69443F" w:rsidRDefault="0069443F" w:rsidP="00B92208"/>
        </w:tc>
        <w:tc>
          <w:tcPr>
            <w:tcW w:w="7655" w:type="dxa"/>
          </w:tcPr>
          <w:p w:rsidR="0069443F" w:rsidRDefault="0069443F" w:rsidP="00B92208">
            <w:r>
              <w:t>c. Die Deutschen lehnen Fertiggerichte ab.</w:t>
            </w:r>
          </w:p>
        </w:tc>
        <w:tc>
          <w:tcPr>
            <w:tcW w:w="236" w:type="dxa"/>
          </w:tcPr>
          <w:p w:rsidR="0069443F" w:rsidRDefault="0069443F" w:rsidP="00B92208"/>
        </w:tc>
      </w:tr>
    </w:tbl>
    <w:p w:rsidR="00A565CE" w:rsidRDefault="00A565CE" w:rsidP="002A59A9">
      <w:pPr>
        <w:spacing w:after="0" w:line="240" w:lineRule="auto"/>
      </w:pPr>
      <w:r>
        <w:br w:type="page"/>
      </w: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6350D8" w:rsidRPr="0042231F" w:rsidTr="00B92208">
        <w:trPr>
          <w:trHeight w:val="263"/>
        </w:trPr>
        <w:tc>
          <w:tcPr>
            <w:tcW w:w="1384" w:type="dxa"/>
          </w:tcPr>
          <w:p w:rsidR="006350D8" w:rsidRDefault="006350D8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lastRenderedPageBreak/>
              <w:t>Arbeitsblätter:</w:t>
            </w:r>
          </w:p>
        </w:tc>
        <w:tc>
          <w:tcPr>
            <w:tcW w:w="5318" w:type="dxa"/>
          </w:tcPr>
          <w:p w:rsidR="006350D8" w:rsidRPr="0042231F" w:rsidRDefault="006350D8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W w:w="4584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3"/>
        <w:gridCol w:w="835"/>
        <w:gridCol w:w="835"/>
        <w:gridCol w:w="5879"/>
      </w:tblGrid>
      <w:tr w:rsidR="006350D8" w:rsidRPr="00471584" w:rsidTr="00DC745A">
        <w:trPr>
          <w:trHeight w:val="1994"/>
        </w:trPr>
        <w:tc>
          <w:tcPr>
            <w:tcW w:w="5000" w:type="pct"/>
            <w:gridSpan w:val="4"/>
          </w:tcPr>
          <w:p w:rsidR="006350D8" w:rsidRDefault="00706BE9" w:rsidP="0001158C">
            <w:pPr>
              <w:tabs>
                <w:tab w:val="left" w:pos="336"/>
              </w:tabs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96128" behindDoc="1" locked="0" layoutInCell="1" allowOverlap="0">
                  <wp:simplePos x="0" y="0"/>
                  <wp:positionH relativeFrom="page">
                    <wp:posOffset>5489575</wp:posOffset>
                  </wp:positionH>
                  <wp:positionV relativeFrom="page">
                    <wp:posOffset>-661670</wp:posOffset>
                  </wp:positionV>
                  <wp:extent cx="781050" cy="638175"/>
                  <wp:effectExtent l="19050" t="0" r="0" b="0"/>
                  <wp:wrapNone/>
                  <wp:docPr id="46" name="Bild 30" descr="Beschreibung: Beschreibung: Logo Schulen_PdZ_RZ20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 descr="Beschreibung: Beschreibung: Logo Schulen_PdZ_RZ20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158C">
              <w:rPr>
                <w:b/>
                <w:bCs/>
              </w:rPr>
              <w:t>Wortschatzvertiefung: Verschiedene Ernährungsweisen</w:t>
            </w:r>
          </w:p>
          <w:p w:rsidR="00DC745A" w:rsidRPr="00DC745A" w:rsidRDefault="00DC745A" w:rsidP="00DC745A">
            <w:pPr>
              <w:rPr>
                <w:sz w:val="24"/>
                <w:szCs w:val="24"/>
              </w:rPr>
            </w:pPr>
            <w:r w:rsidRPr="00DC745A">
              <w:rPr>
                <w:sz w:val="24"/>
                <w:szCs w:val="24"/>
              </w:rPr>
              <w:t xml:space="preserve">Lies nochmal die Worterklärungen zu den </w:t>
            </w:r>
            <w:r w:rsidR="0001158C" w:rsidRPr="00DC745A">
              <w:rPr>
                <w:sz w:val="24"/>
                <w:szCs w:val="24"/>
              </w:rPr>
              <w:t xml:space="preserve">Ernährungsweisen </w:t>
            </w:r>
            <w:r w:rsidRPr="00DC745A">
              <w:rPr>
                <w:sz w:val="24"/>
                <w:szCs w:val="24"/>
              </w:rPr>
              <w:t>Vegetarier, Veganer, Flexitarier und Pescetarie</w:t>
            </w:r>
            <w:r w:rsidR="00745B27">
              <w:rPr>
                <w:sz w:val="24"/>
                <w:szCs w:val="24"/>
              </w:rPr>
              <w:t>r</w:t>
            </w:r>
            <w:r w:rsidRPr="00DC745A">
              <w:rPr>
                <w:sz w:val="24"/>
                <w:szCs w:val="24"/>
              </w:rPr>
              <w:t xml:space="preserve">. </w:t>
            </w:r>
          </w:p>
          <w:p w:rsidR="006350D8" w:rsidRPr="00DC745A" w:rsidRDefault="00DC745A" w:rsidP="00DC745A">
            <w:pPr>
              <w:rPr>
                <w:sz w:val="24"/>
                <w:szCs w:val="24"/>
              </w:rPr>
            </w:pPr>
            <w:r w:rsidRPr="00DC745A">
              <w:rPr>
                <w:sz w:val="24"/>
                <w:szCs w:val="24"/>
              </w:rPr>
              <w:t>Verbinde die jeweilige Ernährungsweise mit der passenden Aussage in der Sprechblase und einem passenden Essens-Men</w:t>
            </w:r>
            <w:r>
              <w:rPr>
                <w:sz w:val="24"/>
                <w:szCs w:val="24"/>
              </w:rPr>
              <w:t>ü.</w:t>
            </w:r>
          </w:p>
        </w:tc>
      </w:tr>
      <w:tr w:rsidR="006350D8" w:rsidRPr="00471584" w:rsidTr="00B92208">
        <w:trPr>
          <w:trHeight w:val="158"/>
        </w:trPr>
        <w:tc>
          <w:tcPr>
            <w:tcW w:w="5000" w:type="pct"/>
            <w:gridSpan w:val="4"/>
          </w:tcPr>
          <w:p w:rsidR="006350D8" w:rsidRPr="00DC745A" w:rsidRDefault="006350D8" w:rsidP="00B92208">
            <w:pPr>
              <w:rPr>
                <w:sz w:val="2"/>
                <w:szCs w:val="2"/>
              </w:rPr>
            </w:pPr>
          </w:p>
        </w:tc>
      </w:tr>
      <w:tr w:rsidR="006350D8" w:rsidRPr="00471584" w:rsidTr="006350D8">
        <w:trPr>
          <w:gridAfter w:val="1"/>
          <w:wAfter w:w="3491" w:type="pct"/>
          <w:trHeight w:val="731"/>
        </w:trPr>
        <w:tc>
          <w:tcPr>
            <w:tcW w:w="518" w:type="pct"/>
            <w:vAlign w:val="center"/>
          </w:tcPr>
          <w:p w:rsidR="006350D8" w:rsidRPr="009A7F7E" w:rsidRDefault="006350D8" w:rsidP="00B9220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760" cy="314960"/>
                  <wp:effectExtent l="19050" t="0" r="8890" b="0"/>
                  <wp:docPr id="42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  <w:vAlign w:val="center"/>
          </w:tcPr>
          <w:p w:rsidR="006350D8" w:rsidRPr="007775A7" w:rsidRDefault="006350D8" w:rsidP="00B92208">
            <w:pPr>
              <w:tabs>
                <w:tab w:val="left" w:pos="31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160" cy="320040"/>
                  <wp:effectExtent l="19050" t="0" r="2540" b="0"/>
                  <wp:docPr id="43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</w:tcPr>
          <w:p w:rsidR="006350D8" w:rsidRDefault="004D4034" w:rsidP="00B92208">
            <w:pPr>
              <w:tabs>
                <w:tab w:val="left" w:pos="310"/>
              </w:tabs>
              <w:jc w:val="center"/>
              <w:rPr>
                <w:noProof/>
                <w:lang w:bidi="he-I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3723640</wp:posOffset>
                      </wp:positionH>
                      <wp:positionV relativeFrom="paragraph">
                        <wp:posOffset>102870</wp:posOffset>
                      </wp:positionV>
                      <wp:extent cx="1543050" cy="1524000"/>
                      <wp:effectExtent l="0" t="0" r="19050" b="19050"/>
                      <wp:wrapNone/>
                      <wp:docPr id="132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A5FFD" w:rsidRPr="00546BCE" w:rsidRDefault="006A5FFD" w:rsidP="00546BCE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546BC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Vorspeise</w:t>
                                  </w:r>
                                </w:p>
                                <w:p w:rsidR="006A5FFD" w:rsidRPr="00546BCE" w:rsidRDefault="006A5FFD" w:rsidP="00546BC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46BCE">
                                    <w:rPr>
                                      <w:sz w:val="20"/>
                                      <w:szCs w:val="20"/>
                                    </w:rPr>
                                    <w:t>Salat mit Käsestreifen</w:t>
                                  </w:r>
                                </w:p>
                                <w:p w:rsidR="006A5FFD" w:rsidRPr="00546BCE" w:rsidRDefault="006A5FFD" w:rsidP="00546BCE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546BC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Hauptspeise</w:t>
                                  </w:r>
                                </w:p>
                                <w:p w:rsidR="006A5FFD" w:rsidRPr="00546BCE" w:rsidRDefault="006A5FFD" w:rsidP="00546BC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46BCE">
                                    <w:rPr>
                                      <w:sz w:val="20"/>
                                      <w:szCs w:val="20"/>
                                    </w:rPr>
                                    <w:t xml:space="preserve">Wiener Schnitzel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vom Bio-Schwein </w:t>
                                  </w:r>
                                  <w:r w:rsidRPr="00546BCE">
                                    <w:rPr>
                                      <w:sz w:val="20"/>
                                      <w:szCs w:val="20"/>
                                    </w:rPr>
                                    <w:t>mit Kroketten und Spinat</w:t>
                                  </w:r>
                                </w:p>
                                <w:p w:rsidR="006A5FFD" w:rsidRPr="00546BCE" w:rsidRDefault="006A5FFD" w:rsidP="00546BCE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546BC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Nachspeise</w:t>
                                  </w:r>
                                </w:p>
                                <w:p w:rsidR="006A5FFD" w:rsidRPr="00546BCE" w:rsidRDefault="006A5FFD" w:rsidP="00546BC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46BCE">
                                    <w:rPr>
                                      <w:sz w:val="20"/>
                                      <w:szCs w:val="20"/>
                                    </w:rPr>
                                    <w:t>Schokoladenpudding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9" style="position:absolute;left:0;text-align:left;margin-left:293.2pt;margin-top:8.1pt;width:121.5pt;height:1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">
                      <v:textbox>
                        <w:txbxContent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Vorspeise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6BCE">
                              <w:rPr>
                                <w:sz w:val="20"/>
                                <w:szCs w:val="20"/>
                              </w:rPr>
                              <w:t>Salat mit Käsestreifen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Hauptspeise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6BCE">
                              <w:rPr>
                                <w:sz w:val="20"/>
                                <w:szCs w:val="20"/>
                              </w:rPr>
                              <w:t xml:space="preserve">Wiener Schnitzel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vom Bio-Schwein </w:t>
                            </w:r>
                            <w:r w:rsidRPr="00546BCE">
                              <w:rPr>
                                <w:sz w:val="20"/>
                                <w:szCs w:val="20"/>
                              </w:rPr>
                              <w:t>mit Kroketten und Spinat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Nachspeise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6BCE">
                              <w:rPr>
                                <w:sz w:val="20"/>
                                <w:szCs w:val="20"/>
                              </w:rPr>
                              <w:t>Schokoladenpudding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22225</wp:posOffset>
                      </wp:positionV>
                      <wp:extent cx="90805" cy="90805"/>
                      <wp:effectExtent l="0" t="0" r="23495" b="23495"/>
                      <wp:wrapNone/>
                      <wp:docPr id="131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" o:spid="_x0000_s1026" style="position:absolute;margin-left:25.35pt;margin-top:1.75pt;width:7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359410</wp:posOffset>
                      </wp:positionV>
                      <wp:extent cx="90805" cy="90805"/>
                      <wp:effectExtent l="0" t="0" r="23495" b="23495"/>
                      <wp:wrapNone/>
                      <wp:docPr id="130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26" style="position:absolute;margin-left:-1.4pt;margin-top:28.3pt;width:7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107950</wp:posOffset>
                      </wp:positionV>
                      <wp:extent cx="284480" cy="274320"/>
                      <wp:effectExtent l="0" t="0" r="20320" b="30480"/>
                      <wp:wrapNone/>
                      <wp:docPr id="129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4480" cy="274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8" o:spid="_x0000_s1026" type="#_x0000_t32" style="position:absolute;margin-left:3.75pt;margin-top:8.5pt;width:22.4pt;height:21.6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"/>
                  </w:pict>
                </mc:Fallback>
              </mc:AlternateContent>
            </w:r>
          </w:p>
        </w:tc>
      </w:tr>
      <w:tr w:rsidR="006350D8" w:rsidRPr="00471584" w:rsidTr="006350D8">
        <w:trPr>
          <w:gridAfter w:val="1"/>
          <w:wAfter w:w="3491" w:type="pct"/>
          <w:trHeight w:hRule="exact" w:val="227"/>
        </w:trPr>
        <w:tc>
          <w:tcPr>
            <w:tcW w:w="518" w:type="pct"/>
            <w:vAlign w:val="center"/>
          </w:tcPr>
          <w:p w:rsidR="006350D8" w:rsidRPr="00471584" w:rsidRDefault="006350D8" w:rsidP="00B92208">
            <w:pPr>
              <w:jc w:val="center"/>
            </w:pPr>
            <w:r>
              <w:rPr>
                <w:rFonts w:cs="Arial"/>
                <w:sz w:val="12"/>
                <w:szCs w:val="12"/>
              </w:rPr>
              <w:t>Einzelarbeit</w:t>
            </w:r>
          </w:p>
        </w:tc>
        <w:tc>
          <w:tcPr>
            <w:tcW w:w="496" w:type="pct"/>
            <w:vAlign w:val="center"/>
          </w:tcPr>
          <w:p w:rsidR="006350D8" w:rsidRPr="00A565CE" w:rsidRDefault="006350D8" w:rsidP="00B9220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Lesen</w:t>
            </w:r>
          </w:p>
        </w:tc>
        <w:tc>
          <w:tcPr>
            <w:tcW w:w="496" w:type="pct"/>
          </w:tcPr>
          <w:p w:rsidR="006350D8" w:rsidRDefault="00FA6917" w:rsidP="00B9220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Verbinden</w:t>
            </w:r>
          </w:p>
        </w:tc>
      </w:tr>
    </w:tbl>
    <w:p w:rsidR="006350D8" w:rsidRDefault="006350D8" w:rsidP="002A59A9">
      <w:pPr>
        <w:spacing w:after="0" w:line="240" w:lineRule="auto"/>
      </w:pPr>
    </w:p>
    <w:p w:rsidR="006350D8" w:rsidRDefault="006350D8" w:rsidP="002A59A9">
      <w:pPr>
        <w:spacing w:after="0" w:line="240" w:lineRule="auto"/>
      </w:pPr>
    </w:p>
    <w:p w:rsidR="00D62EB7" w:rsidRDefault="004D4034" w:rsidP="00FA691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8255</wp:posOffset>
                </wp:positionV>
                <wp:extent cx="1674495" cy="614680"/>
                <wp:effectExtent l="0" t="0" r="20955" b="299720"/>
                <wp:wrapNone/>
                <wp:docPr id="1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4495" cy="614680"/>
                        </a:xfrm>
                        <a:prstGeom prst="wedgeRectCallout">
                          <a:avLst>
                            <a:gd name="adj1" fmla="val 42190"/>
                            <a:gd name="adj2" fmla="val 9349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FFD" w:rsidRDefault="006A5FFD" w:rsidP="009A0B9F">
                            <w:pPr>
                              <w:jc w:val="center"/>
                            </w:pPr>
                            <w:r>
                              <w:t>Ich esse auch nichts, wofür ein Tier gestorben ist. Außer Fische. Fische esse ich schon.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4" o:spid="_x0000_s1030" type="#_x0000_t61" style="position:absolute;margin-left:-.45pt;margin-top:.65pt;width:131.85pt;height:4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" adj="19913,30994" fillcolor="white [3212]">
                <v:textbox inset="0,0,0,0">
                  <w:txbxContent>
                    <w:p w:rsidR="006A5FFD" w:rsidRDefault="006A5FFD" w:rsidP="009A0B9F">
                      <w:pPr>
                        <w:jc w:val="center"/>
                      </w:pPr>
                      <w:r>
                        <w:t>Ich esse auch nichts, wofür ein Tier gestorben ist. Außer Fische. Fische esse ich schon.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8255</wp:posOffset>
                </wp:positionV>
                <wp:extent cx="1402715" cy="435610"/>
                <wp:effectExtent l="0" t="0" r="26035" b="21590"/>
                <wp:wrapNone/>
                <wp:docPr id="1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715" cy="435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5FFD" w:rsidRPr="00FA6917" w:rsidRDefault="006A5FFD" w:rsidP="00FA6917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FA6917">
                              <w:rPr>
                                <w:sz w:val="44"/>
                                <w:szCs w:val="44"/>
                              </w:rPr>
                              <w:t>Flexitarier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1" style="position:absolute;margin-left:203.5pt;margin-top:.65pt;width:110.45pt;height: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">
                <v:textbox>
                  <w:txbxContent>
                    <w:p w:rsidR="006A5FFD" w:rsidRPr="00FA6917" w:rsidRDefault="006A5FFD" w:rsidP="00FA6917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FA6917">
                        <w:rPr>
                          <w:sz w:val="44"/>
                          <w:szCs w:val="44"/>
                        </w:rPr>
                        <w:t>Flexitarier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2EB7" w:rsidRPr="00D62EB7" w:rsidRDefault="004D4034" w:rsidP="00D62EB7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40640</wp:posOffset>
                </wp:positionV>
                <wp:extent cx="912495" cy="1163320"/>
                <wp:effectExtent l="0" t="0" r="20955" b="17780"/>
                <wp:wrapNone/>
                <wp:docPr id="1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" cy="1163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29.55pt;margin-top:3.2pt;width:71.85pt;height:91.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">
                <v:stroke dashstyle="dash"/>
              </v:shape>
            </w:pict>
          </mc:Fallback>
        </mc:AlternateContent>
      </w:r>
    </w:p>
    <w:p w:rsidR="00D62EB7" w:rsidRPr="00D62EB7" w:rsidRDefault="004D4034" w:rsidP="00D62EB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207010</wp:posOffset>
                </wp:positionV>
                <wp:extent cx="1657350" cy="1380490"/>
                <wp:effectExtent l="0" t="0" r="19050" b="10160"/>
                <wp:wrapNone/>
                <wp:docPr id="1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38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Vorspeise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6BCE">
                              <w:rPr>
                                <w:sz w:val="20"/>
                                <w:szCs w:val="20"/>
                              </w:rPr>
                              <w:t>Rote Beete mit Ziegenkäse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Hauptspeise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6BCE">
                              <w:rPr>
                                <w:sz w:val="20"/>
                                <w:szCs w:val="20"/>
                              </w:rPr>
                              <w:t>Spiegelei mit Salzkartoffeln und Buttermöhrchen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Nachspeise</w:t>
                            </w:r>
                          </w:p>
                          <w:p w:rsidR="006A5FFD" w:rsidRDefault="006A5FFD" w:rsidP="00546BCE">
                            <w:pPr>
                              <w:spacing w:after="0"/>
                              <w:jc w:val="center"/>
                            </w:pPr>
                            <w:r w:rsidRPr="00546BCE">
                              <w:rPr>
                                <w:sz w:val="20"/>
                                <w:szCs w:val="20"/>
                              </w:rPr>
                              <w:t>Eis mit heißen Kirschen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margin-left:378.6pt;margin-top:16.3pt;width:130.5pt;height:10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">
                <v:textbox>
                  <w:txbxContent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546BCE">
                        <w:rPr>
                          <w:i/>
                          <w:iCs/>
                          <w:sz w:val="20"/>
                          <w:szCs w:val="20"/>
                        </w:rPr>
                        <w:t>Vorspeise</w:t>
                      </w:r>
                    </w:p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6BCE">
                        <w:rPr>
                          <w:sz w:val="20"/>
                          <w:szCs w:val="20"/>
                        </w:rPr>
                        <w:t>Rote Beete mit Ziegenkäse</w:t>
                      </w:r>
                    </w:p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546BCE">
                        <w:rPr>
                          <w:i/>
                          <w:iCs/>
                          <w:sz w:val="20"/>
                          <w:szCs w:val="20"/>
                        </w:rPr>
                        <w:t>Hauptspeise</w:t>
                      </w:r>
                    </w:p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6BCE">
                        <w:rPr>
                          <w:sz w:val="20"/>
                          <w:szCs w:val="20"/>
                        </w:rPr>
                        <w:t>Spiegelei mit Salzkartoffeln und Buttermöhrchen</w:t>
                      </w:r>
                    </w:p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546BCE">
                        <w:rPr>
                          <w:i/>
                          <w:iCs/>
                          <w:sz w:val="20"/>
                          <w:szCs w:val="20"/>
                        </w:rPr>
                        <w:t>Nachspeise</w:t>
                      </w:r>
                    </w:p>
                    <w:p w:rsidR="006A5FFD" w:rsidRDefault="006A5FFD" w:rsidP="00546BCE">
                      <w:pPr>
                        <w:spacing w:after="0"/>
                        <w:jc w:val="center"/>
                      </w:pPr>
                      <w:r w:rsidRPr="00546BCE">
                        <w:rPr>
                          <w:sz w:val="20"/>
                          <w:szCs w:val="20"/>
                        </w:rPr>
                        <w:t>Eis mit heißen Kirschen</w:t>
                      </w:r>
                    </w:p>
                  </w:txbxContent>
                </v:textbox>
              </v:rect>
            </w:pict>
          </mc:Fallback>
        </mc:AlternateContent>
      </w:r>
    </w:p>
    <w:p w:rsidR="00D62EB7" w:rsidRPr="00D62EB7" w:rsidRDefault="004D4034" w:rsidP="00D62E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29845</wp:posOffset>
                </wp:positionV>
                <wp:extent cx="1620520" cy="828040"/>
                <wp:effectExtent l="0" t="0" r="17780" b="391160"/>
                <wp:wrapNone/>
                <wp:docPr id="12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520" cy="828040"/>
                        </a:xfrm>
                        <a:prstGeom prst="wedgeRectCallout">
                          <a:avLst>
                            <a:gd name="adj1" fmla="val 31074"/>
                            <a:gd name="adj2" fmla="val 943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FFD" w:rsidRDefault="006A5FFD" w:rsidP="00FA6917">
                            <w:pPr>
                              <w:jc w:val="center"/>
                            </w:pPr>
                            <w:r>
                              <w:t xml:space="preserve">Ich esse nichts, wofür ein Tier gestorben ist. Ich lehne tierische Produkte aber ansonsten nicht ganz ab.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3" type="#_x0000_t61" style="position:absolute;margin-left:1.95pt;margin-top:2.35pt;width:127.6pt;height:6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" adj="17512,31174">
                <v:textbox inset="0,0,0,0">
                  <w:txbxContent>
                    <w:p w:rsidR="006A5FFD" w:rsidRDefault="006A5FFD" w:rsidP="00FA6917">
                      <w:pPr>
                        <w:jc w:val="center"/>
                      </w:pPr>
                      <w:r>
                        <w:t xml:space="preserve">Ich esse nichts, wofür ein Tier gestorben ist. Ich lehne tierische Produkte aber ansonsten nicht ganz ab. </w:t>
                      </w:r>
                    </w:p>
                  </w:txbxContent>
                </v:textbox>
              </v:shape>
            </w:pict>
          </mc:Fallback>
        </mc:AlternateContent>
      </w:r>
    </w:p>
    <w:p w:rsidR="00D62EB7" w:rsidRPr="00D62EB7" w:rsidRDefault="004D4034" w:rsidP="00D62EB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21590</wp:posOffset>
                </wp:positionV>
                <wp:extent cx="1524000" cy="444500"/>
                <wp:effectExtent l="0" t="0" r="19050" b="12700"/>
                <wp:wrapNone/>
                <wp:docPr id="1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46BCE">
                              <w:rPr>
                                <w:sz w:val="44"/>
                                <w:szCs w:val="44"/>
                              </w:rPr>
                              <w:t>Pescetarier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4" style="position:absolute;margin-left:203.5pt;margin-top:1.7pt;width:120pt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">
                <v:textbox>
                  <w:txbxContent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546BCE">
                        <w:rPr>
                          <w:sz w:val="44"/>
                          <w:szCs w:val="44"/>
                        </w:rPr>
                        <w:t>Pescetarier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2EB7" w:rsidRPr="00D62EB7" w:rsidRDefault="004D4034" w:rsidP="00D62EB7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4108450</wp:posOffset>
                </wp:positionH>
                <wp:positionV relativeFrom="paragraph">
                  <wp:posOffset>84455</wp:posOffset>
                </wp:positionV>
                <wp:extent cx="763905" cy="1219200"/>
                <wp:effectExtent l="0" t="0" r="36195" b="19050"/>
                <wp:wrapNone/>
                <wp:docPr id="12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323.5pt;margin-top:6.65pt;width:60.15pt;height:96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">
                <v:stroke dashstyle="dash"/>
              </v:shape>
            </w:pict>
          </mc:Fallback>
        </mc:AlternateContent>
      </w:r>
    </w:p>
    <w:p w:rsidR="00D62EB7" w:rsidRPr="00D62EB7" w:rsidRDefault="004D4034" w:rsidP="00D62EB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294640</wp:posOffset>
                </wp:positionV>
                <wp:extent cx="1524000" cy="817245"/>
                <wp:effectExtent l="0" t="0" r="19050" b="230505"/>
                <wp:wrapNone/>
                <wp:docPr id="1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817245"/>
                        </a:xfrm>
                        <a:prstGeom prst="wedgeRectCallout">
                          <a:avLst>
                            <a:gd name="adj1" fmla="val -33792"/>
                            <a:gd name="adj2" fmla="val 726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FFD" w:rsidRDefault="006A5FFD" w:rsidP="009A0B9F">
                            <w:pPr>
                              <w:jc w:val="center"/>
                            </w:pPr>
                            <w:r>
                              <w:t>Ich esse keinerlei tierische Produkte. Ich ernähre mich nur, was von Pflanzen kommt.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5" type="#_x0000_t61" style="position:absolute;margin-left:4.7pt;margin-top:23.2pt;width:120pt;height:6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" adj="3501,26484">
                <v:textbox inset="0,0,0,0">
                  <w:txbxContent>
                    <w:p w:rsidR="006A5FFD" w:rsidRDefault="006A5FFD" w:rsidP="009A0B9F">
                      <w:pPr>
                        <w:jc w:val="center"/>
                      </w:pPr>
                      <w:r>
                        <w:t>Ich esse keinerlei tierische Produkte. Ich ernähre mich nur, was von Pflanzen kommt.</w:t>
                      </w:r>
                    </w:p>
                  </w:txbxContent>
                </v:textbox>
              </v:shape>
            </w:pict>
          </mc:Fallback>
        </mc:AlternateContent>
      </w:r>
    </w:p>
    <w:p w:rsidR="00D62EB7" w:rsidRPr="00D62EB7" w:rsidRDefault="004D4034" w:rsidP="00D62EB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184785</wp:posOffset>
                </wp:positionV>
                <wp:extent cx="1657350" cy="1269365"/>
                <wp:effectExtent l="0" t="0" r="19050" b="26035"/>
                <wp:wrapNone/>
                <wp:docPr id="1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</w:rPr>
                              <w:t>Vorspeise</w:t>
                            </w:r>
                          </w:p>
                          <w:p w:rsidR="006A5FFD" w:rsidRDefault="006A5FFD" w:rsidP="00546BCE">
                            <w:pPr>
                              <w:spacing w:after="0"/>
                              <w:jc w:val="center"/>
                            </w:pPr>
                            <w:r>
                              <w:t>Lachs im Blätterteig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</w:rPr>
                              <w:t>Hauptspeise</w:t>
                            </w:r>
                          </w:p>
                          <w:p w:rsidR="006A5FFD" w:rsidRDefault="006A5FFD" w:rsidP="00546BCE">
                            <w:pPr>
                              <w:spacing w:after="0"/>
                              <w:jc w:val="center"/>
                            </w:pPr>
                            <w:r>
                              <w:t>Rühreier mit Toastbrot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</w:rPr>
                              <w:t>Nachspeise</w:t>
                            </w:r>
                          </w:p>
                          <w:p w:rsidR="006A5FFD" w:rsidRDefault="006A5FFD" w:rsidP="00546BCE">
                            <w:pPr>
                              <w:spacing w:after="0"/>
                              <w:jc w:val="center"/>
                            </w:pPr>
                            <w:r>
                              <w:t>Kompott mit Sahne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6" style="position:absolute;margin-left:378.6pt;margin-top:14.55pt;width:130.5pt;height:9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">
                <v:textbox>
                  <w:txbxContent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546BCE">
                        <w:rPr>
                          <w:i/>
                          <w:iCs/>
                        </w:rPr>
                        <w:t>Vorspeise</w:t>
                      </w:r>
                    </w:p>
                    <w:p w:rsidR="006A5FFD" w:rsidRDefault="006A5FFD" w:rsidP="00546BCE">
                      <w:pPr>
                        <w:spacing w:after="0"/>
                        <w:jc w:val="center"/>
                      </w:pPr>
                      <w:r>
                        <w:t>Lachs im Blätterteig</w:t>
                      </w:r>
                    </w:p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546BCE">
                        <w:rPr>
                          <w:i/>
                          <w:iCs/>
                        </w:rPr>
                        <w:t>Hauptspeise</w:t>
                      </w:r>
                    </w:p>
                    <w:p w:rsidR="006A5FFD" w:rsidRDefault="006A5FFD" w:rsidP="00546BCE">
                      <w:pPr>
                        <w:spacing w:after="0"/>
                        <w:jc w:val="center"/>
                      </w:pPr>
                      <w:r>
                        <w:t>Rühreier mit Toastbrot</w:t>
                      </w:r>
                    </w:p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546BCE">
                        <w:rPr>
                          <w:i/>
                          <w:iCs/>
                        </w:rPr>
                        <w:t>Nachspeise</w:t>
                      </w:r>
                    </w:p>
                    <w:p w:rsidR="006A5FFD" w:rsidRDefault="006A5FFD" w:rsidP="00546BCE">
                      <w:pPr>
                        <w:spacing w:after="0"/>
                        <w:jc w:val="center"/>
                      </w:pPr>
                      <w:r>
                        <w:t>Kompott mit Sahne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158750</wp:posOffset>
                </wp:positionV>
                <wp:extent cx="1240790" cy="442595"/>
                <wp:effectExtent l="0" t="0" r="16510" b="14605"/>
                <wp:wrapNone/>
                <wp:docPr id="1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442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46BCE">
                              <w:rPr>
                                <w:sz w:val="44"/>
                                <w:szCs w:val="44"/>
                              </w:rPr>
                              <w:t>Veganer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7" style="position:absolute;margin-left:216.25pt;margin-top:12.5pt;width:97.7pt;height:3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">
                <v:textbox>
                  <w:txbxContent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546BCE">
                        <w:rPr>
                          <w:sz w:val="44"/>
                          <w:szCs w:val="44"/>
                        </w:rPr>
                        <w:t>Veganer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2EB7" w:rsidRPr="00D62EB7" w:rsidRDefault="00D62EB7" w:rsidP="00D62EB7"/>
    <w:p w:rsidR="00D62EB7" w:rsidRPr="00D62EB7" w:rsidRDefault="00D62EB7" w:rsidP="00D62EB7"/>
    <w:p w:rsidR="00D62EB7" w:rsidRPr="00D62EB7" w:rsidRDefault="004D4034" w:rsidP="00D62EB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272415</wp:posOffset>
                </wp:positionV>
                <wp:extent cx="1652270" cy="1164590"/>
                <wp:effectExtent l="0" t="0" r="24130" b="283210"/>
                <wp:wrapNone/>
                <wp:docPr id="1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1164590"/>
                        </a:xfrm>
                        <a:prstGeom prst="wedgeRectCallout">
                          <a:avLst>
                            <a:gd name="adj1" fmla="val -7380"/>
                            <a:gd name="adj2" fmla="val 712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FFD" w:rsidRDefault="006A5FFD" w:rsidP="00DC70FD">
                            <w:pPr>
                              <w:jc w:val="center"/>
                            </w:pPr>
                            <w:r>
                              <w:t xml:space="preserve">Manchmal esse ich Fleisch, aber nur ganz selten. Und dann achte ich darauf, dass es gutes Fleisch ist, das heißt von Bioqualität. Das ist meistens auch teurer.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8" type="#_x0000_t61" style="position:absolute;margin-left:-3.4pt;margin-top:21.45pt;width:130.1pt;height:9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" adj="9206,26193">
                <v:textbox inset="0,0,0,0">
                  <w:txbxContent>
                    <w:p w:rsidR="006A5FFD" w:rsidRDefault="006A5FFD" w:rsidP="00DC70FD">
                      <w:pPr>
                        <w:jc w:val="center"/>
                      </w:pPr>
                      <w:r>
                        <w:t xml:space="preserve">Manchmal esse ich Fleisch, aber nur ganz selten. Und dann achte ich darauf, dass es gutes Fleisch ist, das heißt von Bioqualität. Das ist meistens auch teurer. </w:t>
                      </w:r>
                    </w:p>
                  </w:txbxContent>
                </v:textbox>
              </v:shape>
            </w:pict>
          </mc:Fallback>
        </mc:AlternateContent>
      </w:r>
    </w:p>
    <w:p w:rsidR="00D62EB7" w:rsidRPr="00D62EB7" w:rsidRDefault="004D4034" w:rsidP="00D62EB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2635250</wp:posOffset>
                </wp:positionH>
                <wp:positionV relativeFrom="paragraph">
                  <wp:posOffset>264160</wp:posOffset>
                </wp:positionV>
                <wp:extent cx="1524000" cy="422910"/>
                <wp:effectExtent l="0" t="0" r="19050" b="15240"/>
                <wp:wrapNone/>
                <wp:docPr id="10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422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46BCE">
                              <w:rPr>
                                <w:sz w:val="44"/>
                                <w:szCs w:val="44"/>
                              </w:rPr>
                              <w:t>Vegetarier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9" style="position:absolute;margin-left:207.5pt;margin-top:20.8pt;width:120pt;height:3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">
                <v:textbox inset="0,0,0,0">
                  <w:txbxContent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546BCE">
                        <w:rPr>
                          <w:sz w:val="44"/>
                          <w:szCs w:val="44"/>
                        </w:rPr>
                        <w:t>Vegetarier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2EB7" w:rsidRPr="00D62EB7" w:rsidRDefault="004D4034" w:rsidP="00D62EB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47625</wp:posOffset>
                </wp:positionV>
                <wp:extent cx="1657350" cy="1272540"/>
                <wp:effectExtent l="0" t="0" r="19050" b="22860"/>
                <wp:wrapNone/>
                <wp:docPr id="10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</w:rPr>
                              <w:t>Vorspeise</w:t>
                            </w:r>
                          </w:p>
                          <w:p w:rsidR="006A5FFD" w:rsidRDefault="006A5FFD" w:rsidP="00546BCE">
                            <w:pPr>
                              <w:spacing w:after="0"/>
                              <w:jc w:val="center"/>
                            </w:pPr>
                            <w:r>
                              <w:t>Gemüseplätzchen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</w:rPr>
                              <w:t>Hauptspeise</w:t>
                            </w:r>
                          </w:p>
                          <w:p w:rsidR="006A5FFD" w:rsidRDefault="006A5FFD" w:rsidP="00546BCE">
                            <w:pPr>
                              <w:spacing w:after="0"/>
                              <w:jc w:val="center"/>
                            </w:pPr>
                            <w:r>
                              <w:t>Tofu mit Reis</w:t>
                            </w:r>
                          </w:p>
                          <w:p w:rsidR="006A5FFD" w:rsidRPr="00546BCE" w:rsidRDefault="006A5FFD" w:rsidP="00546BC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546BCE">
                              <w:rPr>
                                <w:i/>
                                <w:iCs/>
                              </w:rPr>
                              <w:t>Nachspeise</w:t>
                            </w:r>
                          </w:p>
                          <w:p w:rsidR="006A5FFD" w:rsidRDefault="006A5FFD" w:rsidP="00546BCE">
                            <w:pPr>
                              <w:spacing w:after="0"/>
                              <w:jc w:val="center"/>
                            </w:pPr>
                            <w:r>
                              <w:t>Obstsalat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0" style="position:absolute;margin-left:378.6pt;margin-top:3.75pt;width:130.5pt;height:10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">
                <v:textbox>
                  <w:txbxContent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546BCE">
                        <w:rPr>
                          <w:i/>
                          <w:iCs/>
                        </w:rPr>
                        <w:t>Vorspeise</w:t>
                      </w:r>
                    </w:p>
                    <w:p w:rsidR="006A5FFD" w:rsidRDefault="006A5FFD" w:rsidP="00546BCE">
                      <w:pPr>
                        <w:spacing w:after="0"/>
                        <w:jc w:val="center"/>
                      </w:pPr>
                      <w:r>
                        <w:t>Gemüseplätzchen</w:t>
                      </w:r>
                    </w:p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546BCE">
                        <w:rPr>
                          <w:i/>
                          <w:iCs/>
                        </w:rPr>
                        <w:t>Hauptspeise</w:t>
                      </w:r>
                    </w:p>
                    <w:p w:rsidR="006A5FFD" w:rsidRDefault="006A5FFD" w:rsidP="00546BCE">
                      <w:pPr>
                        <w:spacing w:after="0"/>
                        <w:jc w:val="center"/>
                      </w:pPr>
                      <w:r>
                        <w:t>Tofu mit Reis</w:t>
                      </w:r>
                    </w:p>
                    <w:p w:rsidR="006A5FFD" w:rsidRPr="00546BCE" w:rsidRDefault="006A5FFD" w:rsidP="00546BCE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546BCE">
                        <w:rPr>
                          <w:i/>
                          <w:iCs/>
                        </w:rPr>
                        <w:t>Nachspeise</w:t>
                      </w:r>
                    </w:p>
                    <w:p w:rsidR="006A5FFD" w:rsidRDefault="006A5FFD" w:rsidP="00546BCE">
                      <w:pPr>
                        <w:spacing w:after="0"/>
                        <w:jc w:val="center"/>
                      </w:pPr>
                      <w:r>
                        <w:t>Obstsalat</w:t>
                      </w:r>
                    </w:p>
                  </w:txbxContent>
                </v:textbox>
              </v:rect>
            </w:pict>
          </mc:Fallback>
        </mc:AlternateContent>
      </w:r>
    </w:p>
    <w:p w:rsidR="00D62EB7" w:rsidRPr="00D62EB7" w:rsidRDefault="00D62EB7" w:rsidP="00D62EB7"/>
    <w:p w:rsidR="00D62EB7" w:rsidRPr="00D62EB7" w:rsidRDefault="00D62EB7" w:rsidP="00D62EB7"/>
    <w:p w:rsidR="00DD2F55" w:rsidRDefault="00DD2F55" w:rsidP="00745B27">
      <w:pPr>
        <w:spacing w:after="0"/>
        <w:rPr>
          <w:b/>
          <w:bCs/>
          <w:sz w:val="26"/>
          <w:szCs w:val="26"/>
        </w:rPr>
      </w:pPr>
    </w:p>
    <w:p w:rsidR="00745B27" w:rsidRPr="00DD2F55" w:rsidRDefault="00745B27" w:rsidP="00745B27">
      <w:pPr>
        <w:spacing w:after="0"/>
        <w:rPr>
          <w:b/>
          <w:bCs/>
          <w:sz w:val="26"/>
          <w:szCs w:val="26"/>
        </w:rPr>
      </w:pPr>
      <w:r w:rsidRPr="00DD2F55">
        <w:rPr>
          <w:b/>
          <w:bCs/>
          <w:sz w:val="26"/>
          <w:szCs w:val="26"/>
        </w:rPr>
        <w:t>Was sagst du dazu?</w:t>
      </w:r>
    </w:p>
    <w:tbl>
      <w:tblPr>
        <w:tblW w:w="1041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920"/>
      </w:tblGrid>
      <w:tr w:rsidR="00745B27" w:rsidRPr="00A13FA3" w:rsidTr="00B92208">
        <w:trPr>
          <w:trHeight w:hRule="exact" w:val="106"/>
        </w:trPr>
        <w:tc>
          <w:tcPr>
            <w:tcW w:w="2595" w:type="pct"/>
            <w:vMerge w:val="restart"/>
            <w:vAlign w:val="center"/>
          </w:tcPr>
          <w:p w:rsidR="00745B27" w:rsidRDefault="00745B27" w:rsidP="00B922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880" cy="274320"/>
                  <wp:effectExtent l="19050" t="0" r="0" b="0"/>
                  <wp:docPr id="47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745B27" w:rsidRPr="00A13FA3" w:rsidRDefault="00C405BE" w:rsidP="00B9220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30480</wp:posOffset>
                  </wp:positionV>
                  <wp:extent cx="257175" cy="289560"/>
                  <wp:effectExtent l="19050" t="0" r="9525" b="0"/>
                  <wp:wrapNone/>
                  <wp:docPr id="53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05BE"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-5321935</wp:posOffset>
                  </wp:positionV>
                  <wp:extent cx="260985" cy="289560"/>
                  <wp:effectExtent l="19050" t="0" r="4445" b="0"/>
                  <wp:wrapNone/>
                  <wp:docPr id="5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05BE"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-5321935</wp:posOffset>
                  </wp:positionV>
                  <wp:extent cx="260985" cy="289560"/>
                  <wp:effectExtent l="19050" t="0" r="4445" b="0"/>
                  <wp:wrapNone/>
                  <wp:docPr id="5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5B27" w:rsidTr="00B92208">
        <w:trPr>
          <w:trHeight w:hRule="exact" w:val="106"/>
        </w:trPr>
        <w:tc>
          <w:tcPr>
            <w:tcW w:w="2595" w:type="pct"/>
            <w:vMerge/>
            <w:vAlign w:val="center"/>
          </w:tcPr>
          <w:p w:rsidR="00745B27" w:rsidRDefault="00745B27" w:rsidP="00B92208">
            <w:pPr>
              <w:jc w:val="center"/>
              <w:rPr>
                <w:noProof/>
              </w:rPr>
            </w:pPr>
          </w:p>
        </w:tc>
        <w:tc>
          <w:tcPr>
            <w:tcW w:w="2405" w:type="pct"/>
            <w:vMerge/>
            <w:tcMar>
              <w:left w:w="57" w:type="dxa"/>
              <w:right w:w="57" w:type="dxa"/>
            </w:tcMar>
            <w:vAlign w:val="center"/>
          </w:tcPr>
          <w:p w:rsidR="00745B27" w:rsidRDefault="00745B27" w:rsidP="00B92208">
            <w:pPr>
              <w:jc w:val="center"/>
              <w:rPr>
                <w:noProof/>
              </w:rPr>
            </w:pPr>
          </w:p>
        </w:tc>
      </w:tr>
      <w:tr w:rsidR="00745B27" w:rsidRPr="00471584" w:rsidTr="00B92208">
        <w:trPr>
          <w:trHeight w:val="527"/>
        </w:trPr>
        <w:tc>
          <w:tcPr>
            <w:tcW w:w="2595" w:type="pct"/>
            <w:vMerge/>
          </w:tcPr>
          <w:p w:rsidR="00745B27" w:rsidRPr="00471584" w:rsidRDefault="00745B27" w:rsidP="00B92208"/>
        </w:tc>
        <w:tc>
          <w:tcPr>
            <w:tcW w:w="2405" w:type="pct"/>
            <w:vMerge/>
          </w:tcPr>
          <w:p w:rsidR="00745B27" w:rsidRPr="00471584" w:rsidRDefault="00745B27" w:rsidP="00B92208">
            <w:pPr>
              <w:jc w:val="both"/>
            </w:pPr>
          </w:p>
        </w:tc>
      </w:tr>
      <w:tr w:rsidR="00745B27" w:rsidRPr="00471584" w:rsidTr="00B92208">
        <w:trPr>
          <w:trHeight w:hRule="exact" w:val="285"/>
        </w:trPr>
        <w:tc>
          <w:tcPr>
            <w:tcW w:w="2595" w:type="pct"/>
            <w:vAlign w:val="center"/>
          </w:tcPr>
          <w:p w:rsidR="00745B27" w:rsidRPr="00471584" w:rsidRDefault="00745B27" w:rsidP="00B92208">
            <w:pPr>
              <w:jc w:val="center"/>
            </w:pPr>
            <w:r>
              <w:rPr>
                <w:rFonts w:cs="Arial"/>
                <w:sz w:val="12"/>
                <w:szCs w:val="12"/>
              </w:rPr>
              <w:t>Sprechen</w:t>
            </w:r>
          </w:p>
        </w:tc>
        <w:tc>
          <w:tcPr>
            <w:tcW w:w="2405" w:type="pct"/>
            <w:vAlign w:val="center"/>
          </w:tcPr>
          <w:p w:rsidR="00745B27" w:rsidRPr="00471584" w:rsidRDefault="00745B27" w:rsidP="00B92208">
            <w:pPr>
              <w:jc w:val="center"/>
            </w:pPr>
            <w:r>
              <w:rPr>
                <w:rFonts w:cs="Arial"/>
                <w:sz w:val="12"/>
                <w:szCs w:val="12"/>
              </w:rPr>
              <w:t>Partnerarbeit</w:t>
            </w:r>
          </w:p>
        </w:tc>
      </w:tr>
    </w:tbl>
    <w:p w:rsidR="00745B27" w:rsidRDefault="00745B27" w:rsidP="00745B27">
      <w:r>
        <w:t>Was meinst du? Warum ernährt sich jemand vegetarisch oder vegan?</w:t>
      </w:r>
      <w:r w:rsidR="00706BE9">
        <w:t xml:space="preserve"> Welche Gründe könnte es geben? </w:t>
      </w:r>
      <w:r>
        <w:t xml:space="preserve">Überlege mit deinem Partner. </w:t>
      </w:r>
    </w:p>
    <w:p w:rsidR="007F0960" w:rsidRDefault="00DC745A" w:rsidP="000A5610">
      <w:r>
        <w:t>Welches Menü würdest du wählen?</w:t>
      </w:r>
      <w:r w:rsidR="00745B27">
        <w:t xml:space="preserve"> Welches würdest du nie bestellen? Was magst du davon? </w:t>
      </w:r>
      <w:r w:rsidR="005A50DC">
        <w:br w:type="textWrapping" w:clear="all"/>
      </w:r>
      <w:r w:rsidR="00745B27">
        <w:t>Was magst du nicht davon?</w:t>
      </w:r>
      <w:r w:rsidR="007F0960">
        <w:br w:type="page"/>
      </w:r>
    </w:p>
    <w:tbl>
      <w:tblPr>
        <w:tblStyle w:val="Tabellenraster"/>
        <w:tblpPr w:leftFromText="141" w:rightFromText="141" w:vertAnchor="page" w:horzAnchor="margin" w:tblpY="6166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811"/>
        <w:gridCol w:w="780"/>
      </w:tblGrid>
      <w:tr w:rsidR="007D3E87" w:rsidTr="006D0883">
        <w:tc>
          <w:tcPr>
            <w:tcW w:w="7621" w:type="dxa"/>
            <w:gridSpan w:val="2"/>
            <w:tcBorders>
              <w:top w:val="nil"/>
              <w:left w:val="nil"/>
            </w:tcBorders>
          </w:tcPr>
          <w:p w:rsidR="007D3E87" w:rsidRDefault="007D3E87" w:rsidP="006D0883"/>
        </w:tc>
        <w:tc>
          <w:tcPr>
            <w:tcW w:w="811" w:type="dxa"/>
          </w:tcPr>
          <w:p w:rsidR="007D3E87" w:rsidRDefault="007D3E87" w:rsidP="006D0883">
            <w:r>
              <w:t>falsch</w:t>
            </w:r>
          </w:p>
        </w:tc>
        <w:tc>
          <w:tcPr>
            <w:tcW w:w="780" w:type="dxa"/>
          </w:tcPr>
          <w:p w:rsidR="007D3E87" w:rsidRDefault="007D3E87" w:rsidP="006D0883">
            <w:r>
              <w:t>richtig</w:t>
            </w:r>
          </w:p>
        </w:tc>
      </w:tr>
      <w:tr w:rsidR="007D3E87" w:rsidTr="006D0883">
        <w:tc>
          <w:tcPr>
            <w:tcW w:w="534" w:type="dxa"/>
          </w:tcPr>
          <w:p w:rsidR="007D3E87" w:rsidRDefault="007D3E87" w:rsidP="006D0883">
            <w:r>
              <w:t>1.</w:t>
            </w:r>
          </w:p>
        </w:tc>
        <w:tc>
          <w:tcPr>
            <w:tcW w:w="7087" w:type="dxa"/>
          </w:tcPr>
          <w:p w:rsidR="007D3E87" w:rsidRDefault="007D3E87" w:rsidP="006D0883">
            <w:r>
              <w:t>Ines Heger verwendet nicht so gern den Begriff „gesunde Ernährung“.</w:t>
            </w:r>
          </w:p>
          <w:p w:rsidR="007D3E87" w:rsidRDefault="007D3E87" w:rsidP="006D0883"/>
        </w:tc>
        <w:tc>
          <w:tcPr>
            <w:tcW w:w="811" w:type="dxa"/>
          </w:tcPr>
          <w:p w:rsidR="007D3E87" w:rsidRDefault="007D3E87" w:rsidP="006D0883"/>
        </w:tc>
        <w:tc>
          <w:tcPr>
            <w:tcW w:w="780" w:type="dxa"/>
          </w:tcPr>
          <w:p w:rsidR="007D3E87" w:rsidRDefault="007D3E87" w:rsidP="006D0883"/>
        </w:tc>
      </w:tr>
      <w:tr w:rsidR="007D3E87" w:rsidTr="006D0883">
        <w:tc>
          <w:tcPr>
            <w:tcW w:w="534" w:type="dxa"/>
          </w:tcPr>
          <w:p w:rsidR="007D3E87" w:rsidRDefault="007D3E87" w:rsidP="006D0883">
            <w:r>
              <w:t>2.</w:t>
            </w:r>
          </w:p>
        </w:tc>
        <w:tc>
          <w:tcPr>
            <w:tcW w:w="7087" w:type="dxa"/>
          </w:tcPr>
          <w:p w:rsidR="007D3E87" w:rsidRDefault="007D3E87" w:rsidP="006D0883">
            <w:r>
              <w:t>Bei einer gesunden Ernährung ist nichts verboten.</w:t>
            </w:r>
          </w:p>
          <w:p w:rsidR="007D3E87" w:rsidRDefault="007D3E87" w:rsidP="006D0883"/>
        </w:tc>
        <w:tc>
          <w:tcPr>
            <w:tcW w:w="811" w:type="dxa"/>
          </w:tcPr>
          <w:p w:rsidR="007D3E87" w:rsidRDefault="007D3E87" w:rsidP="006D0883"/>
        </w:tc>
        <w:tc>
          <w:tcPr>
            <w:tcW w:w="780" w:type="dxa"/>
          </w:tcPr>
          <w:p w:rsidR="007D3E87" w:rsidRDefault="007D3E87" w:rsidP="006D0883"/>
        </w:tc>
      </w:tr>
      <w:tr w:rsidR="007D3E87" w:rsidTr="006D0883">
        <w:tc>
          <w:tcPr>
            <w:tcW w:w="534" w:type="dxa"/>
            <w:tcBorders>
              <w:bottom w:val="single" w:sz="4" w:space="0" w:color="auto"/>
            </w:tcBorders>
          </w:tcPr>
          <w:p w:rsidR="007D3E87" w:rsidRDefault="007D3E87" w:rsidP="006D0883">
            <w:r>
              <w:t>3.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7D3E87" w:rsidRDefault="007D3E87" w:rsidP="006D0883">
            <w:r>
              <w:t>Ines Heger orientiert sich in ihrer Beratung an wissenschaftlichen Erkenntnissen.</w:t>
            </w: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7D3E87" w:rsidRDefault="007D3E87" w:rsidP="006D0883"/>
        </w:tc>
        <w:tc>
          <w:tcPr>
            <w:tcW w:w="780" w:type="dxa"/>
            <w:tcBorders>
              <w:bottom w:val="single" w:sz="4" w:space="0" w:color="auto"/>
            </w:tcBorders>
          </w:tcPr>
          <w:p w:rsidR="007D3E87" w:rsidRDefault="007D3E87" w:rsidP="006D0883"/>
        </w:tc>
      </w:tr>
      <w:tr w:rsidR="007D3E87" w:rsidTr="006D0883">
        <w:tc>
          <w:tcPr>
            <w:tcW w:w="9212" w:type="dxa"/>
            <w:gridSpan w:val="4"/>
            <w:tcBorders>
              <w:left w:val="nil"/>
              <w:right w:val="nil"/>
            </w:tcBorders>
          </w:tcPr>
          <w:p w:rsidR="007D3E87" w:rsidRDefault="007D3E87" w:rsidP="006D0883"/>
        </w:tc>
      </w:tr>
      <w:tr w:rsidR="007D3E87" w:rsidTr="006D0883">
        <w:tc>
          <w:tcPr>
            <w:tcW w:w="534" w:type="dxa"/>
          </w:tcPr>
          <w:p w:rsidR="007D3E87" w:rsidRDefault="007D3E87" w:rsidP="006D0883">
            <w:r>
              <w:t>4.</w:t>
            </w:r>
          </w:p>
        </w:tc>
        <w:tc>
          <w:tcPr>
            <w:tcW w:w="7087" w:type="dxa"/>
          </w:tcPr>
          <w:p w:rsidR="007D3E87" w:rsidRDefault="007D3E87" w:rsidP="006D0883">
            <w:r>
              <w:t>Ines Heger findet die Ernährungspyramide veraltet und überholt.</w:t>
            </w:r>
          </w:p>
          <w:p w:rsidR="007D3E87" w:rsidRDefault="007D3E87" w:rsidP="006D0883"/>
        </w:tc>
        <w:tc>
          <w:tcPr>
            <w:tcW w:w="811" w:type="dxa"/>
          </w:tcPr>
          <w:p w:rsidR="007D3E87" w:rsidRDefault="007D3E87" w:rsidP="006D0883"/>
        </w:tc>
        <w:tc>
          <w:tcPr>
            <w:tcW w:w="780" w:type="dxa"/>
          </w:tcPr>
          <w:p w:rsidR="007D3E87" w:rsidRDefault="007D3E87" w:rsidP="006D0883"/>
        </w:tc>
      </w:tr>
      <w:tr w:rsidR="007D3E87" w:rsidTr="006D0883">
        <w:tc>
          <w:tcPr>
            <w:tcW w:w="534" w:type="dxa"/>
          </w:tcPr>
          <w:p w:rsidR="007D3E87" w:rsidRDefault="007D3E87" w:rsidP="006D0883">
            <w:r>
              <w:t>5.</w:t>
            </w:r>
          </w:p>
        </w:tc>
        <w:tc>
          <w:tcPr>
            <w:tcW w:w="7087" w:type="dxa"/>
          </w:tcPr>
          <w:p w:rsidR="007D3E87" w:rsidRDefault="007D3E87" w:rsidP="006D0883">
            <w:r>
              <w:t>In den Ernährungskursen geht es hauptsächlich ums Abnehmen.</w:t>
            </w:r>
          </w:p>
          <w:p w:rsidR="007D3E87" w:rsidRDefault="007D3E87" w:rsidP="006D0883"/>
        </w:tc>
        <w:tc>
          <w:tcPr>
            <w:tcW w:w="811" w:type="dxa"/>
          </w:tcPr>
          <w:p w:rsidR="007D3E87" w:rsidRDefault="007D3E87" w:rsidP="006D0883"/>
        </w:tc>
        <w:tc>
          <w:tcPr>
            <w:tcW w:w="780" w:type="dxa"/>
          </w:tcPr>
          <w:p w:rsidR="007D3E87" w:rsidRDefault="007D3E87" w:rsidP="006D0883"/>
        </w:tc>
      </w:tr>
      <w:tr w:rsidR="007D3E87" w:rsidTr="006D0883">
        <w:tc>
          <w:tcPr>
            <w:tcW w:w="534" w:type="dxa"/>
          </w:tcPr>
          <w:p w:rsidR="007D3E87" w:rsidRDefault="007D3E87" w:rsidP="006D0883">
            <w:r>
              <w:t>6.</w:t>
            </w:r>
          </w:p>
        </w:tc>
        <w:tc>
          <w:tcPr>
            <w:tcW w:w="7087" w:type="dxa"/>
          </w:tcPr>
          <w:p w:rsidR="007D3E87" w:rsidRDefault="007D3E87" w:rsidP="006D0883">
            <w:r>
              <w:t xml:space="preserve">Ines Heger hilft dabei, sich beim Einkaufen besser zu orientieren. </w:t>
            </w:r>
          </w:p>
          <w:p w:rsidR="007D3E87" w:rsidRDefault="007D3E87" w:rsidP="006D0883"/>
        </w:tc>
        <w:tc>
          <w:tcPr>
            <w:tcW w:w="811" w:type="dxa"/>
          </w:tcPr>
          <w:p w:rsidR="007D3E87" w:rsidRDefault="007D3E87" w:rsidP="006D0883"/>
        </w:tc>
        <w:tc>
          <w:tcPr>
            <w:tcW w:w="780" w:type="dxa"/>
          </w:tcPr>
          <w:p w:rsidR="007D3E87" w:rsidRDefault="007D3E87" w:rsidP="006D0883"/>
        </w:tc>
      </w:tr>
    </w:tbl>
    <w:tbl>
      <w:tblPr>
        <w:tblW w:w="4584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3"/>
        <w:gridCol w:w="835"/>
        <w:gridCol w:w="6714"/>
      </w:tblGrid>
      <w:tr w:rsidR="007D3E87" w:rsidRPr="00DC745A" w:rsidTr="00B92208">
        <w:trPr>
          <w:trHeight w:val="1994"/>
        </w:trPr>
        <w:tc>
          <w:tcPr>
            <w:tcW w:w="5000" w:type="pct"/>
            <w:gridSpan w:val="3"/>
          </w:tcPr>
          <w:p w:rsidR="007D3E87" w:rsidRDefault="007D3E87" w:rsidP="007D3E87">
            <w:pPr>
              <w:tabs>
                <w:tab w:val="left" w:pos="336"/>
              </w:tabs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0464" behindDoc="1" locked="0" layoutInCell="1" allowOverlap="0">
                  <wp:simplePos x="0" y="0"/>
                  <wp:positionH relativeFrom="page">
                    <wp:posOffset>5551170</wp:posOffset>
                  </wp:positionH>
                  <wp:positionV relativeFrom="page">
                    <wp:posOffset>-650875</wp:posOffset>
                  </wp:positionV>
                  <wp:extent cx="783590" cy="635000"/>
                  <wp:effectExtent l="19050" t="0" r="0" b="0"/>
                  <wp:wrapNone/>
                  <wp:docPr id="20" name="Bild 30" descr="Beschreibung: Beschreibung: Logo Schulen_PdZ_RZ20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 descr="Beschreibung: Beschreibung: Logo Schulen_PdZ_RZ20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Kurzer Hörtext: Zwei Fragen an Ines Heger</w:t>
            </w:r>
          </w:p>
          <w:p w:rsidR="007D3E87" w:rsidRDefault="007D3E87" w:rsidP="007D3E87">
            <w:pPr>
              <w:tabs>
                <w:tab w:val="left" w:pos="336"/>
              </w:tabs>
              <w:spacing w:after="0" w:line="240" w:lineRule="auto"/>
              <w:rPr>
                <w:b/>
                <w:bCs/>
              </w:rPr>
            </w:pPr>
          </w:p>
          <w:p w:rsidR="007D3E87" w:rsidRPr="00DC745A" w:rsidRDefault="007D3E87" w:rsidP="007D3E87">
            <w:pPr>
              <w:tabs>
                <w:tab w:val="right" w:pos="83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 hörst gleich ein kurzes Interview mit der Ernährungsberaterin Ines Heger. </w:t>
            </w:r>
          </w:p>
          <w:p w:rsidR="007D3E87" w:rsidRDefault="007D3E87" w:rsidP="00B922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Lies zunächst die Aussagen.</w:t>
            </w:r>
          </w:p>
          <w:p w:rsidR="007D3E87" w:rsidRDefault="007D3E87" w:rsidP="00B922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Höre dann das Kurzinterview.</w:t>
            </w:r>
          </w:p>
          <w:p w:rsidR="007D3E87" w:rsidRPr="00DC745A" w:rsidRDefault="007D3E87" w:rsidP="00B922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Kreuze anschließend an, ob die Aussagen falsch oder richtig sind. </w:t>
            </w:r>
          </w:p>
        </w:tc>
      </w:tr>
      <w:tr w:rsidR="007D3E87" w:rsidRPr="00DC745A" w:rsidTr="00B92208">
        <w:trPr>
          <w:trHeight w:val="158"/>
        </w:trPr>
        <w:tc>
          <w:tcPr>
            <w:tcW w:w="5000" w:type="pct"/>
            <w:gridSpan w:val="3"/>
          </w:tcPr>
          <w:p w:rsidR="007D3E87" w:rsidRPr="00DC745A" w:rsidRDefault="007D3E87" w:rsidP="00B92208">
            <w:pPr>
              <w:rPr>
                <w:sz w:val="2"/>
                <w:szCs w:val="2"/>
              </w:rPr>
            </w:pPr>
          </w:p>
        </w:tc>
      </w:tr>
      <w:tr w:rsidR="007D3E87" w:rsidRPr="007775A7" w:rsidTr="00B92208">
        <w:trPr>
          <w:gridAfter w:val="1"/>
          <w:wAfter w:w="3986" w:type="pct"/>
          <w:trHeight w:val="731"/>
        </w:trPr>
        <w:tc>
          <w:tcPr>
            <w:tcW w:w="518" w:type="pct"/>
            <w:vAlign w:val="center"/>
          </w:tcPr>
          <w:p w:rsidR="007D3E87" w:rsidRPr="009A7F7E" w:rsidRDefault="007D3E87" w:rsidP="00B9220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760" cy="314960"/>
                  <wp:effectExtent l="19050" t="0" r="8890" b="0"/>
                  <wp:docPr id="18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  <w:vAlign w:val="center"/>
          </w:tcPr>
          <w:p w:rsidR="007D3E87" w:rsidRPr="007775A7" w:rsidRDefault="006D0883" w:rsidP="00B92208">
            <w:pPr>
              <w:tabs>
                <w:tab w:val="left" w:pos="310"/>
              </w:tabs>
              <w:jc w:val="center"/>
            </w:pPr>
            <w:r w:rsidRPr="006D0883">
              <w:rPr>
                <w:noProof/>
              </w:rPr>
              <w:drawing>
                <wp:inline distT="0" distB="0" distL="0" distR="0">
                  <wp:extent cx="279400" cy="248920"/>
                  <wp:effectExtent l="19050" t="0" r="6350" b="0"/>
                  <wp:docPr id="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883" w:rsidRPr="007775A7" w:rsidTr="006D0883">
        <w:trPr>
          <w:gridAfter w:val="1"/>
          <w:wAfter w:w="3986" w:type="pct"/>
          <w:trHeight w:val="76"/>
        </w:trPr>
        <w:tc>
          <w:tcPr>
            <w:tcW w:w="518" w:type="pct"/>
          </w:tcPr>
          <w:p w:rsidR="006D0883" w:rsidRPr="006D0883" w:rsidRDefault="006D0883" w:rsidP="006D0883">
            <w:pPr>
              <w:spacing w:after="0" w:line="240" w:lineRule="auto"/>
              <w:jc w:val="center"/>
              <w:rPr>
                <w:noProof/>
                <w:sz w:val="12"/>
                <w:szCs w:val="12"/>
                <w:lang w:bidi="he-IL"/>
              </w:rPr>
            </w:pPr>
            <w:r w:rsidRPr="006D0883">
              <w:rPr>
                <w:noProof/>
                <w:sz w:val="12"/>
                <w:szCs w:val="12"/>
                <w:lang w:bidi="he-IL"/>
              </w:rPr>
              <w:t>Einzelarbeit</w:t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</w:tcPr>
          <w:p w:rsidR="006D0883" w:rsidRPr="006D0883" w:rsidRDefault="006D0883" w:rsidP="006D0883">
            <w:pPr>
              <w:tabs>
                <w:tab w:val="left" w:pos="310"/>
              </w:tabs>
              <w:jc w:val="center"/>
              <w:rPr>
                <w:noProof/>
                <w:sz w:val="12"/>
                <w:szCs w:val="12"/>
                <w:lang w:bidi="he-IL"/>
              </w:rPr>
            </w:pPr>
            <w:r w:rsidRPr="006D0883">
              <w:rPr>
                <w:noProof/>
                <w:sz w:val="12"/>
                <w:szCs w:val="12"/>
                <w:lang w:bidi="he-IL"/>
              </w:rPr>
              <w:t>Hören</w:t>
            </w:r>
          </w:p>
        </w:tc>
      </w:tr>
    </w:tbl>
    <w:p w:rsidR="00F0365B" w:rsidRDefault="00F0365B"/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7D3E87" w:rsidRPr="0042231F" w:rsidTr="00B92208">
        <w:trPr>
          <w:trHeight w:val="263"/>
        </w:trPr>
        <w:tc>
          <w:tcPr>
            <w:tcW w:w="1384" w:type="dxa"/>
          </w:tcPr>
          <w:p w:rsidR="007D3E87" w:rsidRDefault="007D3E87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7D3E87" w:rsidRPr="0042231F" w:rsidRDefault="007D3E87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p w:rsidR="000A5610" w:rsidRDefault="000A5610">
      <w:pPr>
        <w:sectPr w:rsidR="000A5610" w:rsidSect="00745B27">
          <w:pgSz w:w="11906" w:h="16838"/>
          <w:pgMar w:top="1417" w:right="1417" w:bottom="426" w:left="1417" w:header="708" w:footer="708" w:gutter="0"/>
          <w:cols w:space="708"/>
          <w:docGrid w:linePitch="360"/>
        </w:sectPr>
      </w:pP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836BA8" w:rsidRPr="0042231F" w:rsidTr="00B92208">
        <w:trPr>
          <w:trHeight w:val="263"/>
        </w:trPr>
        <w:tc>
          <w:tcPr>
            <w:tcW w:w="1384" w:type="dxa"/>
          </w:tcPr>
          <w:p w:rsidR="00836BA8" w:rsidRDefault="00836BA8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lastRenderedPageBreak/>
              <w:t>Arbeitsblätter:</w:t>
            </w:r>
          </w:p>
        </w:tc>
        <w:tc>
          <w:tcPr>
            <w:tcW w:w="5318" w:type="dxa"/>
          </w:tcPr>
          <w:p w:rsidR="00836BA8" w:rsidRPr="0042231F" w:rsidRDefault="00836BA8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W w:w="4584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3"/>
        <w:gridCol w:w="835"/>
        <w:gridCol w:w="835"/>
        <w:gridCol w:w="873"/>
        <w:gridCol w:w="5006"/>
      </w:tblGrid>
      <w:tr w:rsidR="00836BA8" w:rsidRPr="00DC745A" w:rsidTr="00B92208">
        <w:trPr>
          <w:trHeight w:val="1994"/>
        </w:trPr>
        <w:tc>
          <w:tcPr>
            <w:tcW w:w="5000" w:type="pct"/>
            <w:gridSpan w:val="5"/>
          </w:tcPr>
          <w:p w:rsidR="00836BA8" w:rsidRDefault="00023823" w:rsidP="00B92208">
            <w:pPr>
              <w:tabs>
                <w:tab w:val="left" w:pos="336"/>
              </w:tabs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5510530</wp:posOffset>
                  </wp:positionH>
                  <wp:positionV relativeFrom="paragraph">
                    <wp:posOffset>-652145</wp:posOffset>
                  </wp:positionV>
                  <wp:extent cx="781050" cy="638175"/>
                  <wp:effectExtent l="19050" t="0" r="0" b="0"/>
                  <wp:wrapNone/>
                  <wp:docPr id="59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 descr="Beschreibung: Beschreibung: Logo Schulen_PdZ_RZ20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6BA8">
              <w:rPr>
                <w:b/>
                <w:bCs/>
              </w:rPr>
              <w:t>Wortschatzvertiefung: Die Ernährungspyramide</w:t>
            </w:r>
          </w:p>
          <w:p w:rsidR="00836BA8" w:rsidRPr="00DC745A" w:rsidRDefault="00836BA8" w:rsidP="00856C82">
            <w:pPr>
              <w:rPr>
                <w:sz w:val="24"/>
                <w:szCs w:val="24"/>
              </w:rPr>
            </w:pPr>
            <w:r w:rsidRPr="00DC745A">
              <w:rPr>
                <w:sz w:val="24"/>
                <w:szCs w:val="24"/>
              </w:rPr>
              <w:t xml:space="preserve">Lies nochmal </w:t>
            </w:r>
            <w:r w:rsidR="00856C82">
              <w:rPr>
                <w:sz w:val="24"/>
                <w:szCs w:val="24"/>
              </w:rPr>
              <w:t>den Abschnitt mit der Überschrift „Pyramiden aus Lebensmitteln“</w:t>
            </w:r>
            <w:r w:rsidR="001B02BF">
              <w:rPr>
                <w:sz w:val="24"/>
                <w:szCs w:val="24"/>
              </w:rPr>
              <w:t xml:space="preserve"> und schaue dir die Graphik zur Ernährungspyramide nochmal genau an</w:t>
            </w:r>
            <w:r w:rsidRPr="00DC745A">
              <w:rPr>
                <w:sz w:val="24"/>
                <w:szCs w:val="24"/>
              </w:rPr>
              <w:t xml:space="preserve">. </w:t>
            </w:r>
          </w:p>
          <w:p w:rsidR="00836BA8" w:rsidRDefault="00856C82" w:rsidP="00B922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Fülle zuerst die Lücken in den Antworten auf der rechten Seite. </w:t>
            </w:r>
          </w:p>
          <w:p w:rsidR="00856C82" w:rsidRPr="00DC745A" w:rsidRDefault="00856C82" w:rsidP="00B922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Knicke anschließend rechte Seite ab und stellt euch in der Partnerarbeit gegenseitig die Fragen und beantwortet diese</w:t>
            </w:r>
            <w:r w:rsidR="001B02BF">
              <w:rPr>
                <w:sz w:val="24"/>
                <w:szCs w:val="24"/>
              </w:rPr>
              <w:t xml:space="preserve"> abwechselnd</w:t>
            </w:r>
            <w:r>
              <w:rPr>
                <w:sz w:val="24"/>
                <w:szCs w:val="24"/>
              </w:rPr>
              <w:t>.</w:t>
            </w:r>
            <w:r w:rsidR="001B02BF">
              <w:rPr>
                <w:sz w:val="24"/>
                <w:szCs w:val="24"/>
              </w:rPr>
              <w:t xml:space="preserve"> Dazu könnt ihr die Graphik zur Ernährungspyramide zur Hilfe nehmen.</w:t>
            </w:r>
          </w:p>
        </w:tc>
      </w:tr>
      <w:tr w:rsidR="00836BA8" w:rsidRPr="00DC745A" w:rsidTr="00B92208">
        <w:trPr>
          <w:trHeight w:val="158"/>
        </w:trPr>
        <w:tc>
          <w:tcPr>
            <w:tcW w:w="5000" w:type="pct"/>
            <w:gridSpan w:val="5"/>
          </w:tcPr>
          <w:p w:rsidR="00836BA8" w:rsidRPr="00023823" w:rsidRDefault="00836BA8" w:rsidP="00B92208">
            <w:pPr>
              <w:rPr>
                <w:sz w:val="2"/>
                <w:szCs w:val="2"/>
              </w:rPr>
            </w:pPr>
          </w:p>
        </w:tc>
      </w:tr>
      <w:tr w:rsidR="00023823" w:rsidRPr="007775A7" w:rsidTr="003A7A92">
        <w:trPr>
          <w:gridAfter w:val="1"/>
          <w:wAfter w:w="2972" w:type="pct"/>
          <w:trHeight w:val="731"/>
        </w:trPr>
        <w:tc>
          <w:tcPr>
            <w:tcW w:w="518" w:type="pct"/>
            <w:vAlign w:val="center"/>
          </w:tcPr>
          <w:p w:rsidR="00023823" w:rsidRPr="009A7F7E" w:rsidRDefault="00023823" w:rsidP="00B9220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760" cy="314960"/>
                  <wp:effectExtent l="19050" t="0" r="8890" b="0"/>
                  <wp:docPr id="39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  <w:vAlign w:val="center"/>
          </w:tcPr>
          <w:p w:rsidR="00023823" w:rsidRPr="007775A7" w:rsidRDefault="00023823" w:rsidP="00B92208">
            <w:pPr>
              <w:tabs>
                <w:tab w:val="left" w:pos="31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160" cy="320040"/>
                  <wp:effectExtent l="19050" t="0" r="2540" b="0"/>
                  <wp:docPr id="40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vAlign w:val="center"/>
          </w:tcPr>
          <w:p w:rsidR="00023823" w:rsidRPr="00A13FA3" w:rsidRDefault="00023823" w:rsidP="003A7A9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30480</wp:posOffset>
                  </wp:positionV>
                  <wp:extent cx="257175" cy="289560"/>
                  <wp:effectExtent l="19050" t="0" r="9525" b="0"/>
                  <wp:wrapNone/>
                  <wp:docPr id="4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05BE"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-5321935</wp:posOffset>
                  </wp:positionV>
                  <wp:extent cx="260985" cy="289560"/>
                  <wp:effectExtent l="19050" t="0" r="4445" b="0"/>
                  <wp:wrapNone/>
                  <wp:docPr id="44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05BE"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-5321935</wp:posOffset>
                  </wp:positionV>
                  <wp:extent cx="260985" cy="289560"/>
                  <wp:effectExtent l="19050" t="0" r="4445" b="0"/>
                  <wp:wrapNone/>
                  <wp:docPr id="4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" w:type="pct"/>
            <w:vAlign w:val="center"/>
          </w:tcPr>
          <w:p w:rsidR="00023823" w:rsidRDefault="00023823" w:rsidP="003A7A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880" cy="274320"/>
                  <wp:effectExtent l="19050" t="0" r="0" b="0"/>
                  <wp:docPr id="48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823" w:rsidRPr="007775A7" w:rsidTr="003A7A92">
        <w:trPr>
          <w:gridAfter w:val="1"/>
          <w:wAfter w:w="2972" w:type="pct"/>
          <w:trHeight w:val="135"/>
        </w:trPr>
        <w:tc>
          <w:tcPr>
            <w:tcW w:w="518" w:type="pct"/>
          </w:tcPr>
          <w:p w:rsidR="00023823" w:rsidRPr="00023823" w:rsidRDefault="00023823" w:rsidP="00023823">
            <w:pPr>
              <w:spacing w:after="0" w:line="240" w:lineRule="auto"/>
              <w:jc w:val="center"/>
              <w:rPr>
                <w:noProof/>
                <w:sz w:val="12"/>
                <w:szCs w:val="12"/>
                <w:lang w:bidi="he-IL"/>
              </w:rPr>
            </w:pPr>
            <w:r w:rsidRPr="00023823">
              <w:rPr>
                <w:noProof/>
                <w:sz w:val="12"/>
                <w:szCs w:val="12"/>
                <w:lang w:bidi="he-IL"/>
              </w:rPr>
              <w:t>Einzelarbeit</w:t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</w:tcPr>
          <w:p w:rsidR="00023823" w:rsidRPr="00023823" w:rsidRDefault="00023823" w:rsidP="00023823">
            <w:pPr>
              <w:tabs>
                <w:tab w:val="left" w:pos="310"/>
              </w:tabs>
              <w:jc w:val="center"/>
              <w:rPr>
                <w:noProof/>
                <w:sz w:val="12"/>
                <w:szCs w:val="12"/>
                <w:lang w:bidi="he-IL"/>
              </w:rPr>
            </w:pPr>
            <w:r w:rsidRPr="00023823">
              <w:rPr>
                <w:noProof/>
                <w:sz w:val="12"/>
                <w:szCs w:val="12"/>
                <w:lang w:bidi="he-IL"/>
              </w:rPr>
              <w:t>Schreiben</w:t>
            </w:r>
          </w:p>
        </w:tc>
        <w:tc>
          <w:tcPr>
            <w:tcW w:w="496" w:type="pct"/>
          </w:tcPr>
          <w:p w:rsidR="00023823" w:rsidRPr="00023823" w:rsidRDefault="00023823" w:rsidP="00023823">
            <w:pPr>
              <w:jc w:val="center"/>
              <w:rPr>
                <w:noProof/>
                <w:sz w:val="12"/>
                <w:szCs w:val="12"/>
                <w:lang w:bidi="he-IL"/>
              </w:rPr>
            </w:pPr>
            <w:r w:rsidRPr="00023823">
              <w:rPr>
                <w:noProof/>
                <w:sz w:val="12"/>
                <w:szCs w:val="12"/>
                <w:lang w:bidi="he-IL"/>
              </w:rPr>
              <w:t>Partnerarbeit</w:t>
            </w:r>
          </w:p>
        </w:tc>
        <w:tc>
          <w:tcPr>
            <w:tcW w:w="518" w:type="pct"/>
          </w:tcPr>
          <w:p w:rsidR="00023823" w:rsidRPr="00023823" w:rsidRDefault="00023823" w:rsidP="003A7A9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023823">
              <w:rPr>
                <w:sz w:val="12"/>
                <w:szCs w:val="12"/>
              </w:rPr>
              <w:t>Sprechen</w:t>
            </w:r>
          </w:p>
        </w:tc>
      </w:tr>
    </w:tbl>
    <w:p w:rsidR="00836BA8" w:rsidRDefault="004D4034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160655</wp:posOffset>
                </wp:positionV>
                <wp:extent cx="6082665" cy="904240"/>
                <wp:effectExtent l="0" t="0" r="13335" b="10160"/>
                <wp:wrapNone/>
                <wp:docPr id="10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665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FFD" w:rsidRDefault="006A5FFD" w:rsidP="00023823">
                            <w:r>
                              <w:t xml:space="preserve">Zucker </w:t>
                            </w:r>
                            <w:r>
                              <w:tab/>
                              <w:t xml:space="preserve">      Trinken</w:t>
                            </w:r>
                            <w:r>
                              <w:tab/>
                              <w:t xml:space="preserve">   ausgleichen</w:t>
                            </w:r>
                            <w:r>
                              <w:tab/>
                              <w:t xml:space="preserve">       größeren           Brot und Getreide</w:t>
                            </w:r>
                            <w:r>
                              <w:tab/>
                              <w:t xml:space="preserve">   Verzicht       Teil</w:t>
                            </w:r>
                          </w:p>
                          <w:p w:rsidR="006A5FFD" w:rsidRDefault="006A5FFD" w:rsidP="001B02BF">
                            <w:r>
                              <w:t>Hülsenfrüchte</w:t>
                            </w:r>
                            <w:r>
                              <w:tab/>
                              <w:t xml:space="preserve">      Eisen</w:t>
                            </w:r>
                            <w:r>
                              <w:tab/>
                              <w:t xml:space="preserve">       kleineren</w:t>
                            </w:r>
                            <w:r>
                              <w:tab/>
                              <w:t xml:space="preserve">  Fett</w:t>
                            </w:r>
                            <w:r>
                              <w:tab/>
                              <w:t xml:space="preserve">  Nüsse</w:t>
                            </w:r>
                            <w:r>
                              <w:tab/>
                              <w:t xml:space="preserve">       Süßigkeiten </w:t>
                            </w:r>
                            <w:r>
                              <w:tab/>
                              <w:t xml:space="preserve">       fettige</w:t>
                            </w:r>
                          </w:p>
                          <w:p w:rsidR="006A5FFD" w:rsidRDefault="006A5FFD">
                            <w:r>
                              <w:t>Getränke       Gemüse und Obst</w:t>
                            </w:r>
                            <w:r>
                              <w:tab/>
                            </w:r>
                            <w:r>
                              <w:tab/>
                              <w:t>mäßigen</w:t>
                            </w:r>
                            <w:r>
                              <w:tab/>
                              <w:t>Fleisch</w:t>
                            </w:r>
                            <w:r>
                              <w:tab/>
                            </w:r>
                            <w:r>
                              <w:tab/>
                              <w:t>Calcium</w:t>
                            </w:r>
                            <w:r>
                              <w:tab/>
                              <w:t>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-7.25pt;margin-top:12.65pt;width:478.95pt;height:71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">
                <v:textbox>
                  <w:txbxContent>
                    <w:p w:rsidR="006A5FFD" w:rsidRDefault="006A5FFD" w:rsidP="00023823">
                      <w:r>
                        <w:t xml:space="preserve">Zucker </w:t>
                      </w:r>
                      <w:r>
                        <w:tab/>
                        <w:t xml:space="preserve">      Trinken</w:t>
                      </w:r>
                      <w:r>
                        <w:tab/>
                        <w:t xml:space="preserve">   ausgleichen</w:t>
                      </w:r>
                      <w:r>
                        <w:tab/>
                        <w:t xml:space="preserve">       größeren           Brot und Getreide</w:t>
                      </w:r>
                      <w:r>
                        <w:tab/>
                        <w:t xml:space="preserve">   Verzicht       Teil</w:t>
                      </w:r>
                    </w:p>
                    <w:p w:rsidR="006A5FFD" w:rsidRDefault="006A5FFD" w:rsidP="001B02BF">
                      <w:r>
                        <w:t>Hülsenfrüchte</w:t>
                      </w:r>
                      <w:r>
                        <w:tab/>
                        <w:t xml:space="preserve">      Eisen</w:t>
                      </w:r>
                      <w:r>
                        <w:tab/>
                        <w:t xml:space="preserve">       kleineren</w:t>
                      </w:r>
                      <w:r>
                        <w:tab/>
                        <w:t xml:space="preserve">  Fett</w:t>
                      </w:r>
                      <w:r>
                        <w:tab/>
                        <w:t xml:space="preserve">  Nüsse</w:t>
                      </w:r>
                      <w:r>
                        <w:tab/>
                        <w:t xml:space="preserve">       Süßigkeiten </w:t>
                      </w:r>
                      <w:r>
                        <w:tab/>
                        <w:t xml:space="preserve">       fettige</w:t>
                      </w:r>
                    </w:p>
                    <w:p w:rsidR="006A5FFD" w:rsidRDefault="006A5FFD">
                      <w:r>
                        <w:t>Getränke       Gemüse und Obst</w:t>
                      </w:r>
                      <w:r>
                        <w:tab/>
                      </w:r>
                      <w:r>
                        <w:tab/>
                        <w:t>mäßigen</w:t>
                      </w:r>
                      <w:r>
                        <w:tab/>
                        <w:t>Fleisch</w:t>
                      </w:r>
                      <w:r>
                        <w:tab/>
                      </w:r>
                      <w:r>
                        <w:tab/>
                        <w:t>Calcium</w:t>
                      </w:r>
                      <w:r>
                        <w:tab/>
                        <w:t>Chips</w:t>
                      </w:r>
                    </w:p>
                  </w:txbxContent>
                </v:textbox>
              </v:shape>
            </w:pict>
          </mc:Fallback>
        </mc:AlternateContent>
      </w:r>
    </w:p>
    <w:p w:rsidR="003C3557" w:rsidRDefault="003C3557"/>
    <w:p w:rsidR="003C3557" w:rsidRDefault="003C3557"/>
    <w:p w:rsidR="003C3557" w:rsidRPr="00023823" w:rsidRDefault="003C3557">
      <w:pPr>
        <w:rPr>
          <w:sz w:val="14"/>
          <w:szCs w:val="14"/>
        </w:rPr>
      </w:pP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3794"/>
        <w:gridCol w:w="5812"/>
      </w:tblGrid>
      <w:tr w:rsidR="003C3557" w:rsidTr="00E85F84">
        <w:tc>
          <w:tcPr>
            <w:tcW w:w="3794" w:type="dxa"/>
            <w:vAlign w:val="center"/>
          </w:tcPr>
          <w:p w:rsidR="00E85F84" w:rsidRDefault="003C3557" w:rsidP="004A021E">
            <w:pPr>
              <w:tabs>
                <w:tab w:val="left" w:pos="6240"/>
              </w:tabs>
              <w:jc w:val="center"/>
              <w:rPr>
                <w:i/>
                <w:iCs/>
              </w:rPr>
            </w:pPr>
            <w:r w:rsidRPr="004A021E">
              <w:rPr>
                <w:i/>
                <w:iCs/>
              </w:rPr>
              <w:t>Was sollte</w:t>
            </w:r>
            <w:r w:rsidR="00E85F84">
              <w:rPr>
                <w:i/>
                <w:iCs/>
              </w:rPr>
              <w:t xml:space="preserve"> Grundlage</w:t>
            </w:r>
          </w:p>
          <w:p w:rsidR="003C3557" w:rsidRPr="004A021E" w:rsidRDefault="003C3557" w:rsidP="004A021E">
            <w:pPr>
              <w:tabs>
                <w:tab w:val="left" w:pos="6240"/>
              </w:tabs>
              <w:jc w:val="center"/>
              <w:rPr>
                <w:i/>
                <w:iCs/>
              </w:rPr>
            </w:pPr>
            <w:r w:rsidRPr="004A021E">
              <w:rPr>
                <w:i/>
                <w:iCs/>
              </w:rPr>
              <w:t>unserer Ernährung sein?</w:t>
            </w:r>
          </w:p>
          <w:p w:rsidR="003C3557" w:rsidRPr="004A021E" w:rsidRDefault="003C3557" w:rsidP="004A021E">
            <w:pPr>
              <w:jc w:val="center"/>
              <w:rPr>
                <w:i/>
                <w:iCs/>
              </w:rPr>
            </w:pPr>
          </w:p>
        </w:tc>
        <w:tc>
          <w:tcPr>
            <w:tcW w:w="5812" w:type="dxa"/>
          </w:tcPr>
          <w:p w:rsidR="00E85F84" w:rsidRPr="00E85F84" w:rsidRDefault="00E85F84" w:rsidP="001B02BF">
            <w:pPr>
              <w:spacing w:line="360" w:lineRule="auto"/>
              <w:rPr>
                <w:sz w:val="6"/>
                <w:szCs w:val="6"/>
              </w:rPr>
            </w:pPr>
          </w:p>
          <w:p w:rsidR="003C3557" w:rsidRDefault="003C3557" w:rsidP="001B02BF">
            <w:pPr>
              <w:spacing w:line="360" w:lineRule="auto"/>
            </w:pPr>
            <w:r>
              <w:t>Die Grundlage ist das</w:t>
            </w:r>
            <w:r w:rsidR="001B02BF">
              <w:t xml:space="preserve"> ___________</w:t>
            </w:r>
            <w:r w:rsidR="00E85F84">
              <w:t>__</w:t>
            </w:r>
            <w:r>
              <w:t xml:space="preserve">. Dabei ist allerdings zu beachten, dass </w:t>
            </w:r>
            <w:r w:rsidR="001B02BF">
              <w:t>___________</w:t>
            </w:r>
            <w:r>
              <w:t xml:space="preserve"> gemeint sind, die keinen </w:t>
            </w:r>
            <w:r w:rsidR="001B02BF">
              <w:t>___________</w:t>
            </w:r>
            <w:r>
              <w:t xml:space="preserve"> enthalten.</w:t>
            </w:r>
          </w:p>
        </w:tc>
      </w:tr>
      <w:tr w:rsidR="003C3557" w:rsidTr="00E85F84">
        <w:tc>
          <w:tcPr>
            <w:tcW w:w="3794" w:type="dxa"/>
            <w:vAlign w:val="center"/>
          </w:tcPr>
          <w:p w:rsidR="00E85F84" w:rsidRDefault="001B02BF" w:rsidP="004A021E">
            <w:pPr>
              <w:tabs>
                <w:tab w:val="left" w:pos="6240"/>
              </w:tabs>
              <w:jc w:val="center"/>
              <w:rPr>
                <w:i/>
                <w:iCs/>
              </w:rPr>
            </w:pPr>
            <w:r w:rsidRPr="004A021E">
              <w:rPr>
                <w:i/>
                <w:iCs/>
              </w:rPr>
              <w:t>D</w:t>
            </w:r>
            <w:r w:rsidR="00E85F84">
              <w:rPr>
                <w:i/>
                <w:iCs/>
              </w:rPr>
              <w:t>as betrifft ja nun das Trinken.</w:t>
            </w:r>
          </w:p>
          <w:p w:rsidR="001B02BF" w:rsidRPr="004A021E" w:rsidRDefault="001B02BF" w:rsidP="004A021E">
            <w:pPr>
              <w:tabs>
                <w:tab w:val="left" w:pos="6240"/>
              </w:tabs>
              <w:jc w:val="center"/>
              <w:rPr>
                <w:i/>
                <w:iCs/>
              </w:rPr>
            </w:pPr>
            <w:r w:rsidRPr="004A021E">
              <w:rPr>
                <w:i/>
                <w:iCs/>
              </w:rPr>
              <w:t>Wovon kann ich denn am meisten essen?</w:t>
            </w:r>
          </w:p>
          <w:p w:rsidR="003C3557" w:rsidRPr="004A021E" w:rsidRDefault="003C3557" w:rsidP="004A021E">
            <w:pPr>
              <w:jc w:val="center"/>
              <w:rPr>
                <w:i/>
                <w:iCs/>
              </w:rPr>
            </w:pPr>
          </w:p>
        </w:tc>
        <w:tc>
          <w:tcPr>
            <w:tcW w:w="5812" w:type="dxa"/>
          </w:tcPr>
          <w:p w:rsidR="00E85F84" w:rsidRPr="00E85F84" w:rsidRDefault="00E85F84" w:rsidP="00E85F84">
            <w:pPr>
              <w:tabs>
                <w:tab w:val="left" w:pos="6240"/>
              </w:tabs>
              <w:spacing w:line="360" w:lineRule="auto"/>
              <w:rPr>
                <w:sz w:val="8"/>
                <w:szCs w:val="8"/>
              </w:rPr>
            </w:pPr>
          </w:p>
          <w:p w:rsidR="003C3557" w:rsidRDefault="001B02BF" w:rsidP="00E85F84">
            <w:pPr>
              <w:tabs>
                <w:tab w:val="left" w:pos="6240"/>
              </w:tabs>
              <w:spacing w:line="360" w:lineRule="auto"/>
            </w:pPr>
            <w:r>
              <w:t xml:space="preserve">Am meisten kann man von _______________ essen, wobei Gemüse den ____________ Anteil ausmachen sollte. Auch ___________________ gehören zu den Lebensmitteln, die einen größeren _______ unserer Ernährung ausmachen sollten. </w:t>
            </w:r>
          </w:p>
        </w:tc>
      </w:tr>
      <w:tr w:rsidR="003C3557" w:rsidTr="00E85F84">
        <w:tc>
          <w:tcPr>
            <w:tcW w:w="3794" w:type="dxa"/>
            <w:vAlign w:val="center"/>
          </w:tcPr>
          <w:p w:rsidR="00E85F84" w:rsidRDefault="00E85F84" w:rsidP="004A021E">
            <w:pPr>
              <w:tabs>
                <w:tab w:val="left" w:pos="6240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Gibt es Lebensmittel, die mäßig</w:t>
            </w:r>
          </w:p>
          <w:p w:rsidR="001B02BF" w:rsidRPr="004A021E" w:rsidRDefault="00E85F84" w:rsidP="004A021E">
            <w:pPr>
              <w:tabs>
                <w:tab w:val="left" w:pos="6240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zu sich genommen werden sollten?</w:t>
            </w:r>
          </w:p>
          <w:p w:rsidR="003C3557" w:rsidRPr="004A021E" w:rsidRDefault="003C3557" w:rsidP="004A021E">
            <w:pPr>
              <w:jc w:val="center"/>
              <w:rPr>
                <w:i/>
                <w:iCs/>
              </w:rPr>
            </w:pPr>
          </w:p>
        </w:tc>
        <w:tc>
          <w:tcPr>
            <w:tcW w:w="5812" w:type="dxa"/>
          </w:tcPr>
          <w:p w:rsidR="00E85F84" w:rsidRPr="00E85F84" w:rsidRDefault="00E85F84" w:rsidP="00E85F84">
            <w:pPr>
              <w:tabs>
                <w:tab w:val="left" w:pos="6240"/>
              </w:tabs>
              <w:spacing w:line="360" w:lineRule="auto"/>
              <w:rPr>
                <w:sz w:val="6"/>
                <w:szCs w:val="6"/>
              </w:rPr>
            </w:pPr>
          </w:p>
          <w:p w:rsidR="003C3557" w:rsidRDefault="001B02BF" w:rsidP="00E85F84">
            <w:pPr>
              <w:tabs>
                <w:tab w:val="left" w:pos="6240"/>
              </w:tabs>
              <w:spacing w:line="360" w:lineRule="auto"/>
            </w:pPr>
            <w:r>
              <w:t>In ___________Mengen sollten Milchprodukte und _________ gegessen werden. Sie geben dem Körper wichtige Stoffe wie ______</w:t>
            </w:r>
            <w:r w:rsidR="00E85F84">
              <w:t>____</w:t>
            </w:r>
            <w:r>
              <w:t xml:space="preserve"> und _______</w:t>
            </w:r>
            <w:r w:rsidR="00E85F84">
              <w:t>__</w:t>
            </w:r>
            <w:r>
              <w:t xml:space="preserve">, gehören aber nicht mehr zur Basis einer Ernährung und sollten somit einen __________ Teil der Ernährung ausmachen. </w:t>
            </w:r>
          </w:p>
        </w:tc>
      </w:tr>
      <w:tr w:rsidR="003C3557" w:rsidTr="00E85F84">
        <w:tc>
          <w:tcPr>
            <w:tcW w:w="3794" w:type="dxa"/>
            <w:vAlign w:val="center"/>
          </w:tcPr>
          <w:p w:rsidR="001B02BF" w:rsidRPr="004A021E" w:rsidRDefault="000B13BD" w:rsidP="004A021E">
            <w:pPr>
              <w:tabs>
                <w:tab w:val="left" w:pos="6240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B</w:t>
            </w:r>
            <w:r w:rsidR="001B02BF" w:rsidRPr="004A021E">
              <w:rPr>
                <w:i/>
                <w:iCs/>
              </w:rPr>
              <w:t>ei welchen Lebensmitteln sollte man sehr sparsam sein?</w:t>
            </w:r>
          </w:p>
          <w:p w:rsidR="003C3557" w:rsidRPr="004A021E" w:rsidRDefault="003C3557" w:rsidP="004A021E">
            <w:pPr>
              <w:jc w:val="center"/>
              <w:rPr>
                <w:i/>
                <w:iCs/>
              </w:rPr>
            </w:pPr>
          </w:p>
        </w:tc>
        <w:tc>
          <w:tcPr>
            <w:tcW w:w="5812" w:type="dxa"/>
          </w:tcPr>
          <w:p w:rsidR="00E85F84" w:rsidRPr="00E85F84" w:rsidRDefault="00E85F84" w:rsidP="00E85F84">
            <w:pPr>
              <w:spacing w:line="360" w:lineRule="auto"/>
              <w:rPr>
                <w:sz w:val="6"/>
                <w:szCs w:val="6"/>
              </w:rPr>
            </w:pPr>
          </w:p>
          <w:p w:rsidR="003C3557" w:rsidRDefault="001B02BF" w:rsidP="00E85F84">
            <w:pPr>
              <w:spacing w:line="360" w:lineRule="auto"/>
            </w:pPr>
            <w:r>
              <w:t>Sehr sparsam sollte man bei Zucker und _________ sein, das betrifft vor allem Lebensmittel wie ___________</w:t>
            </w:r>
            <w:r w:rsidR="00E85F84">
              <w:t>___</w:t>
            </w:r>
            <w:r>
              <w:t xml:space="preserve"> und __________ Lebensmittel wie _____________.</w:t>
            </w:r>
          </w:p>
        </w:tc>
      </w:tr>
      <w:tr w:rsidR="003C3557" w:rsidTr="00E85F84">
        <w:tc>
          <w:tcPr>
            <w:tcW w:w="3794" w:type="dxa"/>
            <w:vAlign w:val="center"/>
          </w:tcPr>
          <w:p w:rsidR="00BE0684" w:rsidRPr="004A021E" w:rsidRDefault="000B13BD" w:rsidP="000B13BD">
            <w:pPr>
              <w:tabs>
                <w:tab w:val="left" w:pos="6240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Wenn ich Vegetarier bin, </w:t>
            </w:r>
            <w:r w:rsidR="00BE0684" w:rsidRPr="004A021E">
              <w:rPr>
                <w:i/>
                <w:iCs/>
              </w:rPr>
              <w:t>was muss ich bei der Ernährung beachten?</w:t>
            </w:r>
          </w:p>
          <w:p w:rsidR="003C3557" w:rsidRPr="004A021E" w:rsidRDefault="003C3557" w:rsidP="004A021E">
            <w:pPr>
              <w:tabs>
                <w:tab w:val="left" w:pos="2784"/>
              </w:tabs>
              <w:jc w:val="center"/>
              <w:rPr>
                <w:i/>
                <w:iCs/>
              </w:rPr>
            </w:pPr>
          </w:p>
        </w:tc>
        <w:tc>
          <w:tcPr>
            <w:tcW w:w="5812" w:type="dxa"/>
          </w:tcPr>
          <w:p w:rsidR="00E85F84" w:rsidRPr="00E85F84" w:rsidRDefault="00E85F84" w:rsidP="00E85F84">
            <w:pPr>
              <w:spacing w:line="360" w:lineRule="auto"/>
              <w:rPr>
                <w:sz w:val="6"/>
                <w:szCs w:val="6"/>
              </w:rPr>
            </w:pPr>
          </w:p>
          <w:p w:rsidR="003C3557" w:rsidRDefault="004A021E" w:rsidP="00E85F84">
            <w:pPr>
              <w:spacing w:line="360" w:lineRule="auto"/>
            </w:pPr>
            <w:r>
              <w:t>Es wird empfohlen, dass dann __________</w:t>
            </w:r>
            <w:r w:rsidR="00E85F84">
              <w:t>_____</w:t>
            </w:r>
            <w:r>
              <w:t xml:space="preserve"> und ____________ wie Linsen, Erbsen und Bohnen mehr verzehrt werden sollten. Die Lebensmittel können </w:t>
            </w:r>
            <w:r w:rsidR="00E85F84">
              <w:t xml:space="preserve">den ___________ auf </w:t>
            </w:r>
            <w:r>
              <w:t>Fleisch und Milchprodukte dann____________</w:t>
            </w:r>
            <w:r w:rsidR="00E85F84">
              <w:t>_______</w:t>
            </w:r>
            <w:r>
              <w:t>.</w:t>
            </w:r>
          </w:p>
        </w:tc>
      </w:tr>
    </w:tbl>
    <w:p w:rsidR="00836BA8" w:rsidRDefault="00836BA8"/>
    <w:p w:rsidR="000A5610" w:rsidRDefault="000A5610" w:rsidP="00785288">
      <w:pPr>
        <w:tabs>
          <w:tab w:val="left" w:pos="6240"/>
        </w:tabs>
        <w:sectPr w:rsidR="000A5610" w:rsidSect="00745B27">
          <w:pgSz w:w="11906" w:h="16838"/>
          <w:pgMar w:top="1417" w:right="1417" w:bottom="426" w:left="1417" w:header="708" w:footer="708" w:gutter="0"/>
          <w:cols w:space="708"/>
          <w:docGrid w:linePitch="360"/>
        </w:sectPr>
      </w:pP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074790" w:rsidRPr="0042231F" w:rsidTr="00B92208">
        <w:trPr>
          <w:trHeight w:val="263"/>
        </w:trPr>
        <w:tc>
          <w:tcPr>
            <w:tcW w:w="1384" w:type="dxa"/>
          </w:tcPr>
          <w:p w:rsidR="00074790" w:rsidRDefault="00074790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074790" w:rsidRPr="0042231F" w:rsidRDefault="00074790" w:rsidP="00B92208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W w:w="4584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3"/>
        <w:gridCol w:w="835"/>
        <w:gridCol w:w="6714"/>
      </w:tblGrid>
      <w:tr w:rsidR="00074790" w:rsidRPr="00DC745A" w:rsidTr="00B92208">
        <w:trPr>
          <w:trHeight w:val="1994"/>
        </w:trPr>
        <w:tc>
          <w:tcPr>
            <w:tcW w:w="5000" w:type="pct"/>
            <w:gridSpan w:val="3"/>
          </w:tcPr>
          <w:p w:rsidR="00074790" w:rsidRPr="008D2E9E" w:rsidRDefault="00074790" w:rsidP="00074790">
            <w:pPr>
              <w:tabs>
                <w:tab w:val="left" w:pos="336"/>
              </w:tabs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8D2E9E">
              <w:rPr>
                <w:b/>
                <w:bCs/>
                <w:sz w:val="26"/>
                <w:szCs w:val="26"/>
              </w:rPr>
              <w:lastRenderedPageBreak/>
              <w:t>Kurzvortrag: Die Ernährungspyramide</w:t>
            </w:r>
          </w:p>
          <w:p w:rsidR="00B92208" w:rsidRPr="008D2E9E" w:rsidRDefault="00023823" w:rsidP="00074790">
            <w:pPr>
              <w:tabs>
                <w:tab w:val="left" w:pos="336"/>
              </w:tabs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023823">
              <w:rPr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5510530</wp:posOffset>
                  </wp:positionH>
                  <wp:positionV relativeFrom="paragraph">
                    <wp:posOffset>-1176655</wp:posOffset>
                  </wp:positionV>
                  <wp:extent cx="781050" cy="638175"/>
                  <wp:effectExtent l="19050" t="0" r="0" b="0"/>
                  <wp:wrapNone/>
                  <wp:docPr id="61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 descr="Beschreibung: Beschreibung: Logo Schulen_PdZ_RZ20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2208" w:rsidRPr="008D2E9E" w:rsidRDefault="00B92208" w:rsidP="00B92208">
            <w:pPr>
              <w:rPr>
                <w:sz w:val="26"/>
                <w:szCs w:val="26"/>
              </w:rPr>
            </w:pPr>
            <w:r w:rsidRPr="008D2E9E">
              <w:rPr>
                <w:sz w:val="26"/>
                <w:szCs w:val="26"/>
              </w:rPr>
              <w:t>Bereite einen Vortrag vor, bei dem du die Ernährungspyramide vorstell</w:t>
            </w:r>
            <w:r w:rsidR="0015400A">
              <w:rPr>
                <w:sz w:val="26"/>
                <w:szCs w:val="26"/>
              </w:rPr>
              <w:t>s</w:t>
            </w:r>
            <w:r w:rsidRPr="008D2E9E">
              <w:rPr>
                <w:sz w:val="26"/>
                <w:szCs w:val="26"/>
              </w:rPr>
              <w:t>t.</w:t>
            </w:r>
          </w:p>
          <w:p w:rsidR="00074790" w:rsidRPr="008D2E9E" w:rsidRDefault="00B92208" w:rsidP="000B13BD">
            <w:pPr>
              <w:rPr>
                <w:sz w:val="26"/>
                <w:szCs w:val="26"/>
              </w:rPr>
            </w:pPr>
            <w:r w:rsidRPr="008D2E9E">
              <w:rPr>
                <w:sz w:val="26"/>
                <w:szCs w:val="26"/>
              </w:rPr>
              <w:t>Ü</w:t>
            </w:r>
            <w:r w:rsidR="000B13BD">
              <w:rPr>
                <w:sz w:val="26"/>
                <w:szCs w:val="26"/>
              </w:rPr>
              <w:t>be den Vortrag</w:t>
            </w:r>
            <w:r w:rsidRPr="008D2E9E">
              <w:rPr>
                <w:sz w:val="26"/>
                <w:szCs w:val="26"/>
              </w:rPr>
              <w:t xml:space="preserve"> mit einem Partner </w:t>
            </w:r>
            <w:r w:rsidR="000B13BD">
              <w:rPr>
                <w:sz w:val="26"/>
                <w:szCs w:val="26"/>
              </w:rPr>
              <w:t>ein</w:t>
            </w:r>
            <w:r w:rsidRPr="008D2E9E">
              <w:rPr>
                <w:sz w:val="26"/>
                <w:szCs w:val="26"/>
              </w:rPr>
              <w:t>.</w:t>
            </w:r>
          </w:p>
          <w:p w:rsidR="00B92208" w:rsidRPr="008D2E9E" w:rsidRDefault="00B92208" w:rsidP="00B92208">
            <w:pPr>
              <w:rPr>
                <w:sz w:val="26"/>
                <w:szCs w:val="26"/>
              </w:rPr>
            </w:pPr>
            <w:r w:rsidRPr="008D2E9E">
              <w:rPr>
                <w:sz w:val="26"/>
                <w:szCs w:val="26"/>
              </w:rPr>
              <w:t>Verwende Fachbegriffe wir Eiweiße, Ballaststoffe usw.</w:t>
            </w:r>
          </w:p>
          <w:p w:rsidR="00B92208" w:rsidRPr="00DC745A" w:rsidRDefault="00B92208" w:rsidP="00B92208">
            <w:pPr>
              <w:rPr>
                <w:sz w:val="24"/>
                <w:szCs w:val="24"/>
              </w:rPr>
            </w:pPr>
            <w:r w:rsidRPr="008D2E9E">
              <w:rPr>
                <w:sz w:val="26"/>
                <w:szCs w:val="26"/>
              </w:rPr>
              <w:t xml:space="preserve">Achte auch auf die Farben der Ernährungspyramide: grün = reichlich, </w:t>
            </w:r>
            <w:r w:rsidR="0015400A">
              <w:rPr>
                <w:sz w:val="26"/>
                <w:szCs w:val="26"/>
              </w:rPr>
              <w:t xml:space="preserve">gelb = mäßig, </w:t>
            </w:r>
            <w:r w:rsidRPr="008D2E9E">
              <w:rPr>
                <w:sz w:val="26"/>
                <w:szCs w:val="26"/>
              </w:rPr>
              <w:t>rot = sparsam</w:t>
            </w:r>
          </w:p>
        </w:tc>
      </w:tr>
      <w:tr w:rsidR="00074790" w:rsidRPr="00DC745A" w:rsidTr="00B92208">
        <w:trPr>
          <w:trHeight w:val="158"/>
        </w:trPr>
        <w:tc>
          <w:tcPr>
            <w:tcW w:w="5000" w:type="pct"/>
            <w:gridSpan w:val="3"/>
          </w:tcPr>
          <w:p w:rsidR="00074790" w:rsidRPr="00DC745A" w:rsidRDefault="00074790" w:rsidP="00B92208">
            <w:pPr>
              <w:rPr>
                <w:sz w:val="2"/>
                <w:szCs w:val="2"/>
              </w:rPr>
            </w:pPr>
          </w:p>
        </w:tc>
      </w:tr>
      <w:tr w:rsidR="00023823" w:rsidRPr="007775A7" w:rsidTr="00B92208">
        <w:trPr>
          <w:gridAfter w:val="1"/>
          <w:wAfter w:w="3986" w:type="pct"/>
          <w:trHeight w:val="731"/>
        </w:trPr>
        <w:tc>
          <w:tcPr>
            <w:tcW w:w="518" w:type="pct"/>
            <w:vAlign w:val="center"/>
          </w:tcPr>
          <w:p w:rsidR="00023823" w:rsidRDefault="00023823" w:rsidP="003A7A9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35560</wp:posOffset>
                  </wp:positionV>
                  <wp:extent cx="257175" cy="285750"/>
                  <wp:effectExtent l="19050" t="0" r="9525" b="0"/>
                  <wp:wrapNone/>
                  <wp:docPr id="16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  <w:vAlign w:val="center"/>
          </w:tcPr>
          <w:p w:rsidR="00023823" w:rsidRPr="00A13FA3" w:rsidRDefault="00023823" w:rsidP="003A7A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880" cy="274320"/>
                  <wp:effectExtent l="19050" t="0" r="0" b="0"/>
                  <wp:docPr id="54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5BE"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-5321935</wp:posOffset>
                  </wp:positionV>
                  <wp:extent cx="260985" cy="289560"/>
                  <wp:effectExtent l="19050" t="0" r="4445" b="0"/>
                  <wp:wrapNone/>
                  <wp:docPr id="2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05BE"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-525780</wp:posOffset>
                  </wp:positionH>
                  <wp:positionV relativeFrom="paragraph">
                    <wp:posOffset>-5321935</wp:posOffset>
                  </wp:positionV>
                  <wp:extent cx="260985" cy="289560"/>
                  <wp:effectExtent l="19050" t="0" r="4445" b="0"/>
                  <wp:wrapNone/>
                  <wp:docPr id="2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2E9E" w:rsidRPr="007775A7" w:rsidTr="00023823">
        <w:trPr>
          <w:gridAfter w:val="1"/>
          <w:wAfter w:w="3986" w:type="pct"/>
          <w:trHeight w:val="117"/>
        </w:trPr>
        <w:tc>
          <w:tcPr>
            <w:tcW w:w="518" w:type="pct"/>
          </w:tcPr>
          <w:p w:rsidR="008D2E9E" w:rsidRPr="00023823" w:rsidRDefault="00023823" w:rsidP="00023823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Partnerarbeit</w:t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</w:tcPr>
          <w:p w:rsidR="008D2E9E" w:rsidRPr="00023823" w:rsidRDefault="00023823" w:rsidP="00023823">
            <w:pPr>
              <w:tabs>
                <w:tab w:val="left" w:pos="310"/>
              </w:tabs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Sprechen</w:t>
            </w:r>
          </w:p>
        </w:tc>
      </w:tr>
    </w:tbl>
    <w:p w:rsidR="00074790" w:rsidRDefault="004D4034" w:rsidP="00074790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156210</wp:posOffset>
                </wp:positionV>
                <wp:extent cx="5886450" cy="3733800"/>
                <wp:effectExtent l="0" t="0" r="19050" b="19050"/>
                <wp:wrapNone/>
                <wp:docPr id="9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3733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6.35pt;margin-top:12.3pt;width:463.5pt;height:29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" filled="f"/>
            </w:pict>
          </mc:Fallback>
        </mc:AlternateContent>
      </w:r>
    </w:p>
    <w:p w:rsidR="00074790" w:rsidRPr="008D2E9E" w:rsidRDefault="00B92208" w:rsidP="00B92208">
      <w:pPr>
        <w:rPr>
          <w:sz w:val="28"/>
          <w:szCs w:val="28"/>
        </w:rPr>
      </w:pPr>
      <w:r w:rsidRPr="008D2E9E">
        <w:rPr>
          <w:sz w:val="28"/>
          <w:szCs w:val="28"/>
        </w:rPr>
        <w:t xml:space="preserve">Diese Stichwörter können dir beim Vorstellen der </w:t>
      </w:r>
      <w:r w:rsidR="001D4522">
        <w:rPr>
          <w:sz w:val="28"/>
          <w:szCs w:val="28"/>
        </w:rPr>
        <w:t>Ernährungsp</w:t>
      </w:r>
      <w:r w:rsidRPr="008D2E9E">
        <w:rPr>
          <w:sz w:val="28"/>
          <w:szCs w:val="28"/>
        </w:rPr>
        <w:t>yramide helfen:</w:t>
      </w:r>
    </w:p>
    <w:p w:rsidR="00B92208" w:rsidRPr="008D2E9E" w:rsidRDefault="00B92208" w:rsidP="00B92208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8D2E9E">
        <w:rPr>
          <w:sz w:val="28"/>
          <w:szCs w:val="28"/>
        </w:rPr>
        <w:t>Pyramide als Hilfestellung, um sich ausgewogen zu ernähren</w:t>
      </w:r>
    </w:p>
    <w:p w:rsidR="00B92208" w:rsidRPr="008D2E9E" w:rsidRDefault="00B92208" w:rsidP="00B92208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8D2E9E">
        <w:rPr>
          <w:sz w:val="28"/>
          <w:szCs w:val="28"/>
        </w:rPr>
        <w:t>Grundlage unserer Ernährung: Getränke als breite Basis</w:t>
      </w:r>
    </w:p>
    <w:p w:rsidR="00B92208" w:rsidRPr="008D2E9E" w:rsidRDefault="00B92208" w:rsidP="00370E1A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8D2E9E">
        <w:rPr>
          <w:sz w:val="28"/>
          <w:szCs w:val="28"/>
        </w:rPr>
        <w:t>Pflanzliche Lebensmittel</w:t>
      </w:r>
      <w:r w:rsidR="001D4522">
        <w:rPr>
          <w:sz w:val="28"/>
          <w:szCs w:val="28"/>
        </w:rPr>
        <w:t xml:space="preserve"> enthalten</w:t>
      </w:r>
      <w:r w:rsidRPr="008D2E9E">
        <w:rPr>
          <w:sz w:val="28"/>
          <w:szCs w:val="28"/>
        </w:rPr>
        <w:t xml:space="preserve"> viel</w:t>
      </w:r>
      <w:r w:rsidR="001D4522">
        <w:rPr>
          <w:sz w:val="28"/>
          <w:szCs w:val="28"/>
        </w:rPr>
        <w:t>e</w:t>
      </w:r>
      <w:r w:rsidRPr="008D2E9E">
        <w:rPr>
          <w:sz w:val="28"/>
          <w:szCs w:val="28"/>
        </w:rPr>
        <w:t xml:space="preserve"> Vitamine, </w:t>
      </w:r>
      <w:r w:rsidR="001D4522">
        <w:rPr>
          <w:sz w:val="28"/>
          <w:szCs w:val="28"/>
        </w:rPr>
        <w:t xml:space="preserve">Mineralstoffe und </w:t>
      </w:r>
      <w:r w:rsidRPr="008D2E9E">
        <w:rPr>
          <w:sz w:val="28"/>
          <w:szCs w:val="28"/>
        </w:rPr>
        <w:t xml:space="preserve">Ballaststoffe, </w:t>
      </w:r>
      <w:r w:rsidR="001D4522">
        <w:rPr>
          <w:sz w:val="28"/>
          <w:szCs w:val="28"/>
        </w:rPr>
        <w:t>aber nur wenige Kalorien</w:t>
      </w:r>
      <w:r w:rsidR="00370E1A">
        <w:rPr>
          <w:sz w:val="28"/>
          <w:szCs w:val="28"/>
        </w:rPr>
        <w:t>.</w:t>
      </w:r>
      <w:r w:rsidR="00A729AE">
        <w:rPr>
          <w:sz w:val="28"/>
          <w:szCs w:val="28"/>
        </w:rPr>
        <w:t xml:space="preserve"> Davon reichlich essen.</w:t>
      </w:r>
    </w:p>
    <w:p w:rsidR="00B92208" w:rsidRPr="008D2E9E" w:rsidRDefault="00B92208" w:rsidP="00B92208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8D2E9E">
        <w:rPr>
          <w:sz w:val="28"/>
          <w:szCs w:val="28"/>
        </w:rPr>
        <w:t xml:space="preserve">Getreideprodukte </w:t>
      </w:r>
      <w:r w:rsidR="008D2E9E" w:rsidRPr="008D2E9E">
        <w:rPr>
          <w:sz w:val="28"/>
          <w:szCs w:val="28"/>
        </w:rPr>
        <w:t>noch zur Basis, aber weniger als Obst und Gemüse, denn höheren Energiegehalt</w:t>
      </w:r>
    </w:p>
    <w:p w:rsidR="008D2E9E" w:rsidRPr="008D2E9E" w:rsidRDefault="008D2E9E" w:rsidP="008D2E9E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8D2E9E">
        <w:rPr>
          <w:sz w:val="28"/>
          <w:szCs w:val="28"/>
        </w:rPr>
        <w:t>Tierische Lebensmittel wichtiger Lieferant für Calcium und Eisen, nur mäßiger Konsum</w:t>
      </w:r>
    </w:p>
    <w:p w:rsidR="008D2E9E" w:rsidRPr="008D2E9E" w:rsidRDefault="008D2E9E" w:rsidP="008D2E9E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8D2E9E">
        <w:rPr>
          <w:sz w:val="28"/>
          <w:szCs w:val="28"/>
        </w:rPr>
        <w:t>sparsam bei Fetten und Ölen</w:t>
      </w:r>
    </w:p>
    <w:p w:rsidR="008D2E9E" w:rsidRPr="008D2E9E" w:rsidRDefault="008D2E9E" w:rsidP="008D2E9E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8D2E9E">
        <w:rPr>
          <w:sz w:val="28"/>
          <w:szCs w:val="28"/>
        </w:rPr>
        <w:t>Sehr sparsam bei Süßigkeiten, Knabbereien, fettige Lebensmittel, sie zählen zu den Extras und sollten etwas Besonderes auf dem Speiseplan bleiben</w:t>
      </w:r>
    </w:p>
    <w:p w:rsidR="00074790" w:rsidRDefault="00074790" w:rsidP="00074790">
      <w:pPr>
        <w:tabs>
          <w:tab w:val="left" w:pos="6240"/>
        </w:tabs>
      </w:pPr>
    </w:p>
    <w:p w:rsidR="008D2E9E" w:rsidRDefault="008D2E9E" w:rsidP="00074790">
      <w:pPr>
        <w:tabs>
          <w:tab w:val="left" w:pos="6240"/>
        </w:tabs>
        <w:sectPr w:rsidR="008D2E9E" w:rsidSect="00074790">
          <w:type w:val="continuous"/>
          <w:pgSz w:w="11906" w:h="16838"/>
          <w:pgMar w:top="1417" w:right="1417" w:bottom="426" w:left="1417" w:header="708" w:footer="708" w:gutter="0"/>
          <w:cols w:space="708"/>
          <w:docGrid w:linePitch="360"/>
        </w:sectPr>
      </w:pP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A949E5" w:rsidRPr="0042231F" w:rsidTr="00DD2F55">
        <w:trPr>
          <w:trHeight w:val="263"/>
        </w:trPr>
        <w:tc>
          <w:tcPr>
            <w:tcW w:w="1384" w:type="dxa"/>
          </w:tcPr>
          <w:p w:rsidR="00A949E5" w:rsidRDefault="00A949E5" w:rsidP="00DD2F55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lastRenderedPageBreak/>
              <w:t>Arbeitsblätter:</w:t>
            </w:r>
          </w:p>
        </w:tc>
        <w:tc>
          <w:tcPr>
            <w:tcW w:w="5318" w:type="dxa"/>
          </w:tcPr>
          <w:p w:rsidR="00A949E5" w:rsidRPr="0042231F" w:rsidRDefault="00A949E5" w:rsidP="00DD2F55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W w:w="4584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3"/>
        <w:gridCol w:w="835"/>
        <w:gridCol w:w="6714"/>
      </w:tblGrid>
      <w:tr w:rsidR="00A949E5" w:rsidRPr="00DC745A" w:rsidTr="00DD2F55">
        <w:trPr>
          <w:trHeight w:val="1994"/>
        </w:trPr>
        <w:tc>
          <w:tcPr>
            <w:tcW w:w="5000" w:type="pct"/>
            <w:gridSpan w:val="3"/>
          </w:tcPr>
          <w:p w:rsidR="00A949E5" w:rsidRPr="00A949E5" w:rsidRDefault="00A949E5" w:rsidP="00A949E5">
            <w:pPr>
              <w:tabs>
                <w:tab w:val="left" w:pos="336"/>
              </w:tabs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A949E5">
              <w:rPr>
                <w:b/>
                <w:bCs/>
                <w:sz w:val="26"/>
                <w:szCs w:val="26"/>
              </w:rPr>
              <w:t>Hörtext: Bewegung</w:t>
            </w:r>
          </w:p>
          <w:p w:rsidR="00A949E5" w:rsidRPr="00A949E5" w:rsidRDefault="00023823" w:rsidP="00A949E5">
            <w:pPr>
              <w:tabs>
                <w:tab w:val="left" w:pos="336"/>
              </w:tabs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023823">
              <w:rPr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5510530</wp:posOffset>
                  </wp:positionH>
                  <wp:positionV relativeFrom="paragraph">
                    <wp:posOffset>-853440</wp:posOffset>
                  </wp:positionV>
                  <wp:extent cx="781050" cy="638175"/>
                  <wp:effectExtent l="19050" t="0" r="0" b="0"/>
                  <wp:wrapNone/>
                  <wp:docPr id="62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 descr="Beschreibung: Beschreibung: Logo Schulen_PdZ_RZ20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49E5" w:rsidRPr="00A949E5" w:rsidRDefault="00A949E5" w:rsidP="00A949E5">
            <w:pPr>
              <w:tabs>
                <w:tab w:val="left" w:pos="336"/>
              </w:tabs>
              <w:spacing w:after="0" w:line="240" w:lineRule="auto"/>
              <w:rPr>
                <w:sz w:val="26"/>
                <w:szCs w:val="26"/>
              </w:rPr>
            </w:pPr>
            <w:r w:rsidRPr="00A949E5">
              <w:rPr>
                <w:sz w:val="26"/>
                <w:szCs w:val="26"/>
              </w:rPr>
              <w:t xml:space="preserve">Zu einer gesunden Lebensweise gehört nicht nur gesundes Essen, sondern auch Bewegung im Alltag. </w:t>
            </w:r>
          </w:p>
          <w:p w:rsidR="00A949E5" w:rsidRPr="00A949E5" w:rsidRDefault="00A949E5" w:rsidP="00A949E5">
            <w:pPr>
              <w:tabs>
                <w:tab w:val="left" w:pos="336"/>
              </w:tabs>
              <w:spacing w:after="0" w:line="240" w:lineRule="auto"/>
              <w:rPr>
                <w:sz w:val="26"/>
                <w:szCs w:val="26"/>
              </w:rPr>
            </w:pPr>
          </w:p>
          <w:p w:rsidR="00A949E5" w:rsidRPr="00A949E5" w:rsidRDefault="00A949E5" w:rsidP="00A949E5">
            <w:pPr>
              <w:tabs>
                <w:tab w:val="left" w:pos="336"/>
              </w:tabs>
              <w:spacing w:after="0" w:line="240" w:lineRule="auto"/>
              <w:rPr>
                <w:sz w:val="26"/>
                <w:szCs w:val="26"/>
              </w:rPr>
            </w:pPr>
            <w:r w:rsidRPr="00A949E5">
              <w:rPr>
                <w:sz w:val="26"/>
                <w:szCs w:val="26"/>
              </w:rPr>
              <w:t xml:space="preserve">Du hörst gleich drei Schülerinnen, die darüber berichten, was sie gern in ihrer Freizeit für Sport oder Aktivitäten machen. </w:t>
            </w:r>
          </w:p>
          <w:p w:rsidR="00A949E5" w:rsidRPr="00A949E5" w:rsidRDefault="00A949E5" w:rsidP="00A949E5">
            <w:pPr>
              <w:tabs>
                <w:tab w:val="left" w:pos="336"/>
              </w:tabs>
              <w:spacing w:after="0" w:line="240" w:lineRule="auto"/>
              <w:rPr>
                <w:sz w:val="26"/>
                <w:szCs w:val="26"/>
              </w:rPr>
            </w:pPr>
          </w:p>
          <w:p w:rsidR="00A949E5" w:rsidRPr="00A949E5" w:rsidRDefault="00A949E5" w:rsidP="00A949E5">
            <w:pPr>
              <w:tabs>
                <w:tab w:val="left" w:pos="336"/>
              </w:tabs>
              <w:spacing w:after="0" w:line="240" w:lineRule="auto"/>
              <w:rPr>
                <w:sz w:val="26"/>
                <w:szCs w:val="26"/>
              </w:rPr>
            </w:pPr>
            <w:r w:rsidRPr="00A949E5">
              <w:rPr>
                <w:sz w:val="26"/>
                <w:szCs w:val="26"/>
              </w:rPr>
              <w:t>Welche Bilder treffen auf die jeweiligen Mädchen zu? Kreise ein. Manchmal treffen auch mehrere Bilder zu.</w:t>
            </w:r>
          </w:p>
          <w:p w:rsidR="00A949E5" w:rsidRPr="00DC745A" w:rsidRDefault="00A949E5" w:rsidP="00DD2F55">
            <w:pPr>
              <w:rPr>
                <w:sz w:val="24"/>
                <w:szCs w:val="24"/>
              </w:rPr>
            </w:pPr>
          </w:p>
        </w:tc>
      </w:tr>
      <w:tr w:rsidR="00A949E5" w:rsidRPr="00DC745A" w:rsidTr="00DD2F55">
        <w:trPr>
          <w:trHeight w:val="158"/>
        </w:trPr>
        <w:tc>
          <w:tcPr>
            <w:tcW w:w="5000" w:type="pct"/>
            <w:gridSpan w:val="3"/>
          </w:tcPr>
          <w:p w:rsidR="00A949E5" w:rsidRPr="00DC745A" w:rsidRDefault="00A949E5" w:rsidP="00DD2F55">
            <w:pPr>
              <w:rPr>
                <w:sz w:val="2"/>
                <w:szCs w:val="2"/>
              </w:rPr>
            </w:pPr>
          </w:p>
        </w:tc>
      </w:tr>
      <w:tr w:rsidR="00023823" w:rsidRPr="007775A7" w:rsidTr="003A7A92">
        <w:trPr>
          <w:gridAfter w:val="1"/>
          <w:wAfter w:w="3986" w:type="pct"/>
          <w:trHeight w:val="731"/>
        </w:trPr>
        <w:tc>
          <w:tcPr>
            <w:tcW w:w="518" w:type="pct"/>
            <w:vAlign w:val="center"/>
          </w:tcPr>
          <w:p w:rsidR="00023823" w:rsidRPr="009A7F7E" w:rsidRDefault="00023823" w:rsidP="003A7A9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760" cy="314960"/>
                  <wp:effectExtent l="19050" t="0" r="8890" b="0"/>
                  <wp:docPr id="67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  <w:vAlign w:val="center"/>
          </w:tcPr>
          <w:p w:rsidR="00023823" w:rsidRPr="007775A7" w:rsidRDefault="00023823" w:rsidP="003A7A92">
            <w:pPr>
              <w:tabs>
                <w:tab w:val="left" w:pos="310"/>
              </w:tabs>
              <w:jc w:val="center"/>
            </w:pPr>
            <w:r w:rsidRPr="006D0883">
              <w:rPr>
                <w:noProof/>
              </w:rPr>
              <w:drawing>
                <wp:inline distT="0" distB="0" distL="0" distR="0">
                  <wp:extent cx="279400" cy="248920"/>
                  <wp:effectExtent l="19050" t="0" r="6350" b="0"/>
                  <wp:docPr id="68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823" w:rsidRPr="006D0883" w:rsidTr="00023823">
        <w:trPr>
          <w:gridAfter w:val="1"/>
          <w:wAfter w:w="3986" w:type="pct"/>
          <w:trHeight w:val="175"/>
        </w:trPr>
        <w:tc>
          <w:tcPr>
            <w:tcW w:w="518" w:type="pct"/>
          </w:tcPr>
          <w:p w:rsidR="00023823" w:rsidRPr="006D0883" w:rsidRDefault="00023823" w:rsidP="003A7A92">
            <w:pPr>
              <w:spacing w:after="0" w:line="240" w:lineRule="auto"/>
              <w:jc w:val="center"/>
              <w:rPr>
                <w:noProof/>
                <w:sz w:val="12"/>
                <w:szCs w:val="12"/>
                <w:lang w:bidi="he-IL"/>
              </w:rPr>
            </w:pPr>
            <w:r w:rsidRPr="006D0883">
              <w:rPr>
                <w:noProof/>
                <w:sz w:val="12"/>
                <w:szCs w:val="12"/>
                <w:lang w:bidi="he-IL"/>
              </w:rPr>
              <w:t>Einzelarbeit</w:t>
            </w:r>
          </w:p>
        </w:tc>
        <w:tc>
          <w:tcPr>
            <w:tcW w:w="496" w:type="pct"/>
            <w:tcMar>
              <w:top w:w="57" w:type="dxa"/>
              <w:left w:w="57" w:type="dxa"/>
              <w:right w:w="57" w:type="dxa"/>
            </w:tcMar>
          </w:tcPr>
          <w:p w:rsidR="00023823" w:rsidRPr="006D0883" w:rsidRDefault="00023823" w:rsidP="003A7A92">
            <w:pPr>
              <w:tabs>
                <w:tab w:val="left" w:pos="310"/>
              </w:tabs>
              <w:jc w:val="center"/>
              <w:rPr>
                <w:noProof/>
                <w:sz w:val="12"/>
                <w:szCs w:val="12"/>
                <w:lang w:bidi="he-IL"/>
              </w:rPr>
            </w:pPr>
            <w:r w:rsidRPr="006D0883">
              <w:rPr>
                <w:noProof/>
                <w:sz w:val="12"/>
                <w:szCs w:val="12"/>
                <w:lang w:bidi="he-IL"/>
              </w:rPr>
              <w:t>Hören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A7A92" w:rsidTr="00013062">
        <w:tc>
          <w:tcPr>
            <w:tcW w:w="2303" w:type="dxa"/>
            <w:tcBorders>
              <w:bottom w:val="dotDotDash" w:sz="4" w:space="0" w:color="auto"/>
            </w:tcBorders>
          </w:tcPr>
          <w:p w:rsidR="00A949E5" w:rsidRPr="00013062" w:rsidRDefault="00A949E5" w:rsidP="003B01F5">
            <w:pPr>
              <w:tabs>
                <w:tab w:val="left" w:pos="6240"/>
              </w:tabs>
              <w:rPr>
                <w:sz w:val="26"/>
                <w:szCs w:val="26"/>
              </w:rPr>
            </w:pPr>
            <w:r w:rsidRPr="00013062">
              <w:rPr>
                <w:sz w:val="26"/>
                <w:szCs w:val="26"/>
              </w:rPr>
              <w:t>Celine</w:t>
            </w:r>
          </w:p>
        </w:tc>
        <w:tc>
          <w:tcPr>
            <w:tcW w:w="2303" w:type="dxa"/>
            <w:tcBorders>
              <w:bottom w:val="dotDotDash" w:sz="4" w:space="0" w:color="auto"/>
            </w:tcBorders>
          </w:tcPr>
          <w:p w:rsidR="00A949E5" w:rsidRDefault="003A7A92" w:rsidP="006C4494">
            <w:pPr>
              <w:tabs>
                <w:tab w:val="left" w:pos="6240"/>
              </w:tabs>
              <w:jc w:val="center"/>
            </w:pPr>
            <w:r>
              <w:object w:dxaOrig="885" w:dyaOrig="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60.75pt" o:ole="">
                  <v:imagedata r:id="rId71" o:title=""/>
                </v:shape>
                <o:OLEObject Type="Embed" ProgID="PBrush" ShapeID="_x0000_i1025" DrawAspect="Content" ObjectID="_1627449601" r:id="rId72"/>
              </w:object>
            </w:r>
          </w:p>
        </w:tc>
        <w:tc>
          <w:tcPr>
            <w:tcW w:w="2303" w:type="dxa"/>
            <w:tcBorders>
              <w:bottom w:val="dotDotDash" w:sz="4" w:space="0" w:color="auto"/>
            </w:tcBorders>
          </w:tcPr>
          <w:p w:rsidR="00A949E5" w:rsidRDefault="006C4494" w:rsidP="006C4494">
            <w:pPr>
              <w:tabs>
                <w:tab w:val="left" w:pos="624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762000"/>
                  <wp:effectExtent l="19050" t="0" r="0" b="0"/>
                  <wp:docPr id="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contrast="30000"/>
                          </a:blip>
                          <a:srcRect l="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bottom w:val="dotDotDash" w:sz="4" w:space="0" w:color="auto"/>
            </w:tcBorders>
          </w:tcPr>
          <w:p w:rsidR="00A949E5" w:rsidRDefault="006C4494" w:rsidP="003A7A92">
            <w:pPr>
              <w:tabs>
                <w:tab w:val="left" w:pos="624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1505" cy="866775"/>
                  <wp:effectExtent l="19050" t="0" r="0" b="0"/>
                  <wp:docPr id="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contrast="30000"/>
                          </a:blip>
                          <a:srcRect l="1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92" w:rsidTr="00013062">
        <w:tc>
          <w:tcPr>
            <w:tcW w:w="2303" w:type="dxa"/>
            <w:tcBorders>
              <w:top w:val="dotDotDash" w:sz="4" w:space="0" w:color="auto"/>
              <w:bottom w:val="dotDotDash" w:sz="4" w:space="0" w:color="auto"/>
            </w:tcBorders>
          </w:tcPr>
          <w:p w:rsidR="00A949E5" w:rsidRPr="00013062" w:rsidRDefault="00A949E5" w:rsidP="00A949E5">
            <w:pPr>
              <w:tabs>
                <w:tab w:val="left" w:pos="6240"/>
              </w:tabs>
              <w:rPr>
                <w:sz w:val="26"/>
                <w:szCs w:val="26"/>
              </w:rPr>
            </w:pPr>
            <w:r w:rsidRPr="00013062">
              <w:rPr>
                <w:sz w:val="26"/>
                <w:szCs w:val="26"/>
              </w:rPr>
              <w:t>Alyssia</w:t>
            </w:r>
          </w:p>
        </w:tc>
        <w:tc>
          <w:tcPr>
            <w:tcW w:w="2303" w:type="dxa"/>
            <w:tcBorders>
              <w:top w:val="dotDotDash" w:sz="4" w:space="0" w:color="auto"/>
              <w:bottom w:val="dotDotDash" w:sz="4" w:space="0" w:color="auto"/>
            </w:tcBorders>
          </w:tcPr>
          <w:p w:rsidR="00A949E5" w:rsidRDefault="003A7A92" w:rsidP="003A7A92">
            <w:pPr>
              <w:tabs>
                <w:tab w:val="left" w:pos="624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864480"/>
                  <wp:effectExtent l="19050" t="0" r="9525" b="0"/>
                  <wp:docPr id="13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contrast="30000"/>
                          </a:blip>
                          <a:srcRect l="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6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dotDotDash" w:sz="4" w:space="0" w:color="auto"/>
              <w:bottom w:val="dotDotDash" w:sz="4" w:space="0" w:color="auto"/>
            </w:tcBorders>
          </w:tcPr>
          <w:p w:rsidR="00A949E5" w:rsidRDefault="003A7A92" w:rsidP="003A7A92">
            <w:pPr>
              <w:tabs>
                <w:tab w:val="left" w:pos="624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2145" cy="771525"/>
                  <wp:effectExtent l="19050" t="0" r="0" b="0"/>
                  <wp:docPr id="14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lum contrast="30000"/>
                          </a:blip>
                          <a:srcRect l="6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dotDotDash" w:sz="4" w:space="0" w:color="auto"/>
              <w:bottom w:val="dotDotDash" w:sz="4" w:space="0" w:color="auto"/>
            </w:tcBorders>
          </w:tcPr>
          <w:p w:rsidR="00A949E5" w:rsidRDefault="003A7A92" w:rsidP="003A7A92">
            <w:pPr>
              <w:tabs>
                <w:tab w:val="left" w:pos="6240"/>
              </w:tabs>
              <w:jc w:val="center"/>
            </w:pPr>
            <w:r w:rsidRPr="003A7A92">
              <w:rPr>
                <w:noProof/>
              </w:rPr>
              <w:drawing>
                <wp:inline distT="0" distB="0" distL="0" distR="0">
                  <wp:extent cx="828675" cy="762000"/>
                  <wp:effectExtent l="19050" t="0" r="9525" b="0"/>
                  <wp:docPr id="1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contrast="30000"/>
                          </a:blip>
                          <a:srcRect l="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A92" w:rsidTr="00013062">
        <w:tc>
          <w:tcPr>
            <w:tcW w:w="2303" w:type="dxa"/>
            <w:tcBorders>
              <w:top w:val="dotDotDash" w:sz="4" w:space="0" w:color="auto"/>
            </w:tcBorders>
          </w:tcPr>
          <w:p w:rsidR="00A949E5" w:rsidRPr="00013062" w:rsidRDefault="00A949E5" w:rsidP="003B01F5">
            <w:pPr>
              <w:tabs>
                <w:tab w:val="left" w:pos="6240"/>
              </w:tabs>
              <w:rPr>
                <w:sz w:val="26"/>
                <w:szCs w:val="26"/>
              </w:rPr>
            </w:pPr>
            <w:r w:rsidRPr="00013062">
              <w:rPr>
                <w:sz w:val="26"/>
                <w:szCs w:val="26"/>
              </w:rPr>
              <w:t>Milena</w:t>
            </w:r>
          </w:p>
        </w:tc>
        <w:tc>
          <w:tcPr>
            <w:tcW w:w="2303" w:type="dxa"/>
            <w:tcBorders>
              <w:top w:val="dotDotDash" w:sz="4" w:space="0" w:color="auto"/>
            </w:tcBorders>
          </w:tcPr>
          <w:p w:rsidR="00A949E5" w:rsidRDefault="003A7A92" w:rsidP="003A7A92">
            <w:pPr>
              <w:tabs>
                <w:tab w:val="left" w:pos="6240"/>
              </w:tabs>
              <w:jc w:val="center"/>
            </w:pPr>
            <w:r w:rsidRPr="003A7A92">
              <w:rPr>
                <w:noProof/>
              </w:rPr>
              <w:drawing>
                <wp:inline distT="0" distB="0" distL="0" distR="0">
                  <wp:extent cx="819150" cy="762000"/>
                  <wp:effectExtent l="19050" t="0" r="0" b="0"/>
                  <wp:docPr id="1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contrast="30000"/>
                          </a:blip>
                          <a:srcRect l="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dotDotDash" w:sz="4" w:space="0" w:color="auto"/>
            </w:tcBorders>
          </w:tcPr>
          <w:p w:rsidR="00A949E5" w:rsidRDefault="003A7A92" w:rsidP="003B01F5">
            <w:pPr>
              <w:tabs>
                <w:tab w:val="left" w:pos="6240"/>
              </w:tabs>
            </w:pPr>
            <w:r>
              <w:rPr>
                <w:noProof/>
              </w:rPr>
              <w:drawing>
                <wp:inline distT="0" distB="0" distL="0" distR="0">
                  <wp:extent cx="1089221" cy="1019175"/>
                  <wp:effectExtent l="19050" t="0" r="0" b="0"/>
                  <wp:docPr id="28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326" cy="102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dotDotDash" w:sz="4" w:space="0" w:color="auto"/>
            </w:tcBorders>
          </w:tcPr>
          <w:p w:rsidR="00A949E5" w:rsidRDefault="003A7A92" w:rsidP="003A7A92">
            <w:pPr>
              <w:tabs>
                <w:tab w:val="left" w:pos="624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5850" cy="981075"/>
                  <wp:effectExtent l="19050" t="0" r="0" b="0"/>
                  <wp:docPr id="30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contrast="30000"/>
                          </a:blip>
                          <a:srcRect l="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9E5" w:rsidRPr="000C2285" w:rsidRDefault="000C2285" w:rsidP="003B01F5">
      <w:pPr>
        <w:tabs>
          <w:tab w:val="left" w:pos="6240"/>
        </w:tabs>
        <w:rPr>
          <w:b/>
          <w:bCs/>
          <w:sz w:val="26"/>
          <w:szCs w:val="26"/>
        </w:rPr>
      </w:pPr>
      <w:r w:rsidRPr="000C2285">
        <w:rPr>
          <w:b/>
          <w:bCs/>
          <w:sz w:val="26"/>
          <w:szCs w:val="26"/>
        </w:rPr>
        <w:t>Und du?</w:t>
      </w:r>
    </w:p>
    <w:tbl>
      <w:tblPr>
        <w:tblW w:w="1041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920"/>
      </w:tblGrid>
      <w:tr w:rsidR="00023823" w:rsidRPr="00A13FA3" w:rsidTr="00DD2F55">
        <w:trPr>
          <w:trHeight w:hRule="exact" w:val="106"/>
        </w:trPr>
        <w:tc>
          <w:tcPr>
            <w:tcW w:w="2595" w:type="pct"/>
            <w:vMerge w:val="restart"/>
            <w:vAlign w:val="center"/>
          </w:tcPr>
          <w:p w:rsidR="00023823" w:rsidRDefault="00023823" w:rsidP="00DD2F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880" cy="274320"/>
                  <wp:effectExtent l="19050" t="0" r="0" b="0"/>
                  <wp:docPr id="73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023823" w:rsidRDefault="00023823" w:rsidP="003A7A9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35560</wp:posOffset>
                  </wp:positionV>
                  <wp:extent cx="257175" cy="285750"/>
                  <wp:effectExtent l="19050" t="0" r="9525" b="0"/>
                  <wp:wrapNone/>
                  <wp:docPr id="74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3823" w:rsidTr="00DD2F55">
        <w:trPr>
          <w:trHeight w:hRule="exact" w:val="106"/>
        </w:trPr>
        <w:tc>
          <w:tcPr>
            <w:tcW w:w="2595" w:type="pct"/>
            <w:vMerge/>
            <w:vAlign w:val="center"/>
          </w:tcPr>
          <w:p w:rsidR="00023823" w:rsidRDefault="00023823" w:rsidP="00DD2F55">
            <w:pPr>
              <w:jc w:val="center"/>
              <w:rPr>
                <w:noProof/>
              </w:rPr>
            </w:pPr>
          </w:p>
        </w:tc>
        <w:tc>
          <w:tcPr>
            <w:tcW w:w="2405" w:type="pct"/>
            <w:vMerge/>
            <w:tcMar>
              <w:left w:w="57" w:type="dxa"/>
              <w:right w:w="57" w:type="dxa"/>
            </w:tcMar>
            <w:vAlign w:val="center"/>
          </w:tcPr>
          <w:p w:rsidR="00023823" w:rsidRDefault="00023823" w:rsidP="00DD2F55">
            <w:pPr>
              <w:jc w:val="center"/>
              <w:rPr>
                <w:noProof/>
              </w:rPr>
            </w:pPr>
          </w:p>
        </w:tc>
      </w:tr>
      <w:tr w:rsidR="00023823" w:rsidRPr="00471584" w:rsidTr="00DD2F55">
        <w:trPr>
          <w:trHeight w:val="527"/>
        </w:trPr>
        <w:tc>
          <w:tcPr>
            <w:tcW w:w="2595" w:type="pct"/>
            <w:vMerge/>
          </w:tcPr>
          <w:p w:rsidR="00023823" w:rsidRPr="00471584" w:rsidRDefault="00023823" w:rsidP="00DD2F55"/>
        </w:tc>
        <w:tc>
          <w:tcPr>
            <w:tcW w:w="2405" w:type="pct"/>
            <w:vMerge/>
          </w:tcPr>
          <w:p w:rsidR="00023823" w:rsidRPr="00471584" w:rsidRDefault="00023823" w:rsidP="00DD2F55">
            <w:pPr>
              <w:jc w:val="both"/>
            </w:pPr>
          </w:p>
        </w:tc>
      </w:tr>
      <w:tr w:rsidR="00023823" w:rsidRPr="00471584" w:rsidTr="00DD2F55">
        <w:trPr>
          <w:trHeight w:hRule="exact" w:val="285"/>
        </w:trPr>
        <w:tc>
          <w:tcPr>
            <w:tcW w:w="2595" w:type="pct"/>
            <w:vAlign w:val="center"/>
          </w:tcPr>
          <w:p w:rsidR="00023823" w:rsidRPr="00471584" w:rsidRDefault="00023823" w:rsidP="00DD2F55">
            <w:pPr>
              <w:jc w:val="center"/>
            </w:pPr>
            <w:r>
              <w:rPr>
                <w:rFonts w:cs="Arial"/>
                <w:sz w:val="12"/>
                <w:szCs w:val="12"/>
              </w:rPr>
              <w:t>Sprechen</w:t>
            </w:r>
          </w:p>
        </w:tc>
        <w:tc>
          <w:tcPr>
            <w:tcW w:w="2405" w:type="pct"/>
            <w:vAlign w:val="center"/>
          </w:tcPr>
          <w:p w:rsidR="00023823" w:rsidRPr="00471584" w:rsidRDefault="00023823" w:rsidP="00DD2F55">
            <w:pPr>
              <w:jc w:val="center"/>
            </w:pPr>
            <w:r>
              <w:rPr>
                <w:rFonts w:cs="Arial"/>
                <w:sz w:val="12"/>
                <w:szCs w:val="12"/>
              </w:rPr>
              <w:t>Partnerarbeit</w:t>
            </w:r>
          </w:p>
        </w:tc>
      </w:tr>
    </w:tbl>
    <w:p w:rsidR="00094981" w:rsidRPr="00C146DF" w:rsidRDefault="00094981" w:rsidP="003B01F5">
      <w:pPr>
        <w:tabs>
          <w:tab w:val="left" w:pos="6240"/>
        </w:tabs>
        <w:rPr>
          <w:sz w:val="24"/>
          <w:szCs w:val="24"/>
        </w:rPr>
      </w:pPr>
      <w:r w:rsidRPr="00C146DF">
        <w:rPr>
          <w:sz w:val="24"/>
          <w:szCs w:val="24"/>
        </w:rPr>
        <w:t>Was für Sport oder Aktivität</w:t>
      </w:r>
      <w:r w:rsidR="00942F6F" w:rsidRPr="00C146DF">
        <w:rPr>
          <w:sz w:val="24"/>
          <w:szCs w:val="24"/>
        </w:rPr>
        <w:t>en machst du in deiner Freizeit? Schreibe es auf.</w:t>
      </w:r>
    </w:p>
    <w:p w:rsidR="00094981" w:rsidRPr="00C146DF" w:rsidRDefault="00770DC7" w:rsidP="00023823">
      <w:pPr>
        <w:tabs>
          <w:tab w:val="left" w:pos="6240"/>
        </w:tabs>
        <w:rPr>
          <w:sz w:val="24"/>
          <w:szCs w:val="24"/>
        </w:rPr>
      </w:pPr>
      <w:r w:rsidRPr="00C146DF">
        <w:rPr>
          <w:sz w:val="24"/>
          <w:szCs w:val="24"/>
        </w:rPr>
        <w:t xml:space="preserve">Frage deinen Partner und schreibe </w:t>
      </w:r>
      <w:r w:rsidR="00023823" w:rsidRPr="00C146DF">
        <w:rPr>
          <w:sz w:val="24"/>
          <w:szCs w:val="24"/>
        </w:rPr>
        <w:t>es auf</w:t>
      </w:r>
      <w:r w:rsidRPr="00C146DF">
        <w:rPr>
          <w:sz w:val="24"/>
          <w:szCs w:val="24"/>
        </w:rPr>
        <w:t xml:space="preserve">. </w:t>
      </w:r>
    </w:p>
    <w:p w:rsidR="00023823" w:rsidRPr="00023823" w:rsidRDefault="00023823" w:rsidP="00023823">
      <w:pPr>
        <w:tabs>
          <w:tab w:val="left" w:pos="6240"/>
        </w:tabs>
        <w:rPr>
          <w:b/>
          <w:bCs/>
          <w:sz w:val="26"/>
          <w:szCs w:val="26"/>
        </w:rPr>
      </w:pPr>
      <w:r w:rsidRPr="00023823">
        <w:rPr>
          <w:b/>
          <w:bCs/>
          <w:sz w:val="26"/>
          <w:szCs w:val="26"/>
        </w:rPr>
        <w:t>Nachgedacht!</w:t>
      </w:r>
    </w:p>
    <w:tbl>
      <w:tblPr>
        <w:tblW w:w="1041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920"/>
      </w:tblGrid>
      <w:tr w:rsidR="00023823" w:rsidRPr="00A13FA3" w:rsidTr="003A7A92">
        <w:trPr>
          <w:trHeight w:hRule="exact" w:val="106"/>
        </w:trPr>
        <w:tc>
          <w:tcPr>
            <w:tcW w:w="2595" w:type="pct"/>
            <w:vMerge w:val="restart"/>
            <w:vAlign w:val="center"/>
          </w:tcPr>
          <w:p w:rsidR="00023823" w:rsidRDefault="00023823" w:rsidP="003A7A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880" cy="274320"/>
                  <wp:effectExtent l="19050" t="0" r="0" b="0"/>
                  <wp:docPr id="71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023823" w:rsidRPr="00A13FA3" w:rsidRDefault="00023823" w:rsidP="003A7A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6080" cy="314960"/>
                  <wp:effectExtent l="19050" t="0" r="0" b="0"/>
                  <wp:docPr id="72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823" w:rsidTr="003A7A92">
        <w:trPr>
          <w:trHeight w:hRule="exact" w:val="106"/>
        </w:trPr>
        <w:tc>
          <w:tcPr>
            <w:tcW w:w="2595" w:type="pct"/>
            <w:vMerge/>
            <w:vAlign w:val="center"/>
          </w:tcPr>
          <w:p w:rsidR="00023823" w:rsidRDefault="00023823" w:rsidP="003A7A92">
            <w:pPr>
              <w:jc w:val="center"/>
              <w:rPr>
                <w:noProof/>
              </w:rPr>
            </w:pPr>
          </w:p>
        </w:tc>
        <w:tc>
          <w:tcPr>
            <w:tcW w:w="2405" w:type="pct"/>
            <w:vMerge/>
            <w:tcMar>
              <w:left w:w="57" w:type="dxa"/>
              <w:right w:w="57" w:type="dxa"/>
            </w:tcMar>
            <w:vAlign w:val="center"/>
          </w:tcPr>
          <w:p w:rsidR="00023823" w:rsidRDefault="00023823" w:rsidP="003A7A92">
            <w:pPr>
              <w:jc w:val="center"/>
              <w:rPr>
                <w:noProof/>
              </w:rPr>
            </w:pPr>
          </w:p>
        </w:tc>
      </w:tr>
      <w:tr w:rsidR="00023823" w:rsidRPr="00471584" w:rsidTr="003A7A92">
        <w:trPr>
          <w:trHeight w:val="527"/>
        </w:trPr>
        <w:tc>
          <w:tcPr>
            <w:tcW w:w="2595" w:type="pct"/>
            <w:vMerge/>
          </w:tcPr>
          <w:p w:rsidR="00023823" w:rsidRPr="00471584" w:rsidRDefault="00023823" w:rsidP="003A7A92"/>
        </w:tc>
        <w:tc>
          <w:tcPr>
            <w:tcW w:w="2405" w:type="pct"/>
            <w:vMerge/>
          </w:tcPr>
          <w:p w:rsidR="00023823" w:rsidRPr="00471584" w:rsidRDefault="00023823" w:rsidP="003A7A92">
            <w:pPr>
              <w:jc w:val="both"/>
            </w:pPr>
          </w:p>
        </w:tc>
      </w:tr>
      <w:tr w:rsidR="00023823" w:rsidRPr="00471584" w:rsidTr="003A7A92">
        <w:trPr>
          <w:trHeight w:hRule="exact" w:val="285"/>
        </w:trPr>
        <w:tc>
          <w:tcPr>
            <w:tcW w:w="2595" w:type="pct"/>
            <w:vAlign w:val="center"/>
          </w:tcPr>
          <w:p w:rsidR="00023823" w:rsidRPr="00471584" w:rsidRDefault="00023823" w:rsidP="003A7A92">
            <w:pPr>
              <w:jc w:val="center"/>
            </w:pPr>
            <w:r>
              <w:rPr>
                <w:rFonts w:cs="Arial"/>
                <w:sz w:val="12"/>
                <w:szCs w:val="12"/>
              </w:rPr>
              <w:t>Sprechen</w:t>
            </w:r>
          </w:p>
        </w:tc>
        <w:tc>
          <w:tcPr>
            <w:tcW w:w="2405" w:type="pct"/>
            <w:vAlign w:val="center"/>
          </w:tcPr>
          <w:p w:rsidR="00023823" w:rsidRPr="00471584" w:rsidRDefault="00023823" w:rsidP="003A7A92">
            <w:pPr>
              <w:jc w:val="center"/>
            </w:pPr>
            <w:r>
              <w:rPr>
                <w:rFonts w:cs="Arial"/>
                <w:sz w:val="12"/>
                <w:szCs w:val="12"/>
              </w:rPr>
              <w:t>Klassengespräch</w:t>
            </w:r>
          </w:p>
        </w:tc>
      </w:tr>
    </w:tbl>
    <w:p w:rsidR="000C2285" w:rsidRPr="00C146DF" w:rsidRDefault="000C2285" w:rsidP="000C2285">
      <w:pPr>
        <w:tabs>
          <w:tab w:val="left" w:pos="6240"/>
        </w:tabs>
        <w:rPr>
          <w:sz w:val="24"/>
          <w:szCs w:val="24"/>
        </w:rPr>
      </w:pPr>
      <w:r w:rsidRPr="00C146DF">
        <w:rPr>
          <w:sz w:val="24"/>
          <w:szCs w:val="24"/>
        </w:rPr>
        <w:t>Warum fällt es vielen Jugendlichen schwer, sich mehr im Alltag zu be</w:t>
      </w:r>
      <w:bookmarkStart w:id="0" w:name="_GoBack"/>
      <w:bookmarkEnd w:id="0"/>
      <w:r w:rsidRPr="00C146DF">
        <w:rPr>
          <w:sz w:val="24"/>
          <w:szCs w:val="24"/>
        </w:rPr>
        <w:t>wegen?</w:t>
      </w:r>
      <w:r w:rsidR="00023823" w:rsidRPr="00C146DF">
        <w:rPr>
          <w:sz w:val="24"/>
          <w:szCs w:val="24"/>
        </w:rPr>
        <w:t xml:space="preserve"> </w:t>
      </w:r>
    </w:p>
    <w:p w:rsidR="00770DC7" w:rsidRDefault="000C2285" w:rsidP="000C2285">
      <w:pPr>
        <w:tabs>
          <w:tab w:val="left" w:pos="6240"/>
        </w:tabs>
      </w:pPr>
      <w:r w:rsidRPr="00C146DF">
        <w:rPr>
          <w:sz w:val="24"/>
          <w:szCs w:val="24"/>
        </w:rPr>
        <w:t>Wie kann man m</w:t>
      </w:r>
      <w:r w:rsidR="00770DC7" w:rsidRPr="00C146DF">
        <w:rPr>
          <w:sz w:val="24"/>
          <w:szCs w:val="24"/>
        </w:rPr>
        <w:t>ehr Bewegung in den Alltag bringen</w:t>
      </w:r>
      <w:r w:rsidRPr="00023823">
        <w:rPr>
          <w:sz w:val="26"/>
          <w:szCs w:val="26"/>
        </w:rPr>
        <w:t>?</w:t>
      </w: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972B94" w:rsidRPr="0042231F" w:rsidTr="003A7A92">
        <w:trPr>
          <w:trHeight w:val="263"/>
        </w:trPr>
        <w:tc>
          <w:tcPr>
            <w:tcW w:w="1384" w:type="dxa"/>
          </w:tcPr>
          <w:p w:rsidR="00972B94" w:rsidRDefault="00972B94" w:rsidP="003A7A92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972B94" w:rsidRPr="0042231F" w:rsidRDefault="00972B94" w:rsidP="003A7A92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Style w:val="Tabellenraster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A7249" w:rsidTr="00AA7249"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gern Obst isst.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AA7249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sich vegetarisch ernährt.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eine Ballsportart macht.</w:t>
            </w:r>
          </w:p>
          <w:p w:rsidR="004C2ED7" w:rsidRDefault="004C2ED7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gerne kocht.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</w:tr>
      <w:tr w:rsidR="00AA7249" w:rsidTr="00AA7249"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zwei Hülsenfrüchte benennen kann.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AA7249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gern Fisch mag.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joggt.</w:t>
            </w:r>
          </w:p>
          <w:p w:rsidR="00EC3FD9" w:rsidRDefault="00EC3FD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in seiner Freizeit mit seinem Hund spazieren geht.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</w:tr>
      <w:tr w:rsidR="00AA7249" w:rsidTr="00AA7249"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heute noch keine Süßigkeiten gegessen hat.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AA7249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</w:tcPr>
          <w:p w:rsidR="00AA7249" w:rsidRDefault="00AA7249" w:rsidP="004C2ED7">
            <w:pPr>
              <w:tabs>
                <w:tab w:val="left" w:pos="6240"/>
              </w:tabs>
              <w:jc w:val="center"/>
            </w:pPr>
            <w:r>
              <w:t>Finde jemanden, der</w:t>
            </w:r>
            <w:r w:rsidR="004C2ED7">
              <w:t xml:space="preserve"> eine Trinkflasche dabei hat</w:t>
            </w:r>
            <w:r>
              <w:t>.</w:t>
            </w:r>
          </w:p>
          <w:p w:rsidR="004C2ED7" w:rsidRDefault="004C2ED7" w:rsidP="004C2ED7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in seiner Freizeit mehr als eine Sportart macht.</w:t>
            </w:r>
          </w:p>
          <w:p w:rsidR="004C2ED7" w:rsidRDefault="004C2ED7" w:rsidP="00AA7249">
            <w:pPr>
              <w:tabs>
                <w:tab w:val="left" w:pos="6240"/>
              </w:tabs>
              <w:jc w:val="center"/>
            </w:pPr>
          </w:p>
          <w:p w:rsidR="00AA7249" w:rsidRPr="000C2285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morgens Müsli frühstückt.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</w:tr>
      <w:tr w:rsidR="00AA7249" w:rsidTr="00AA7249"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lieber die Treppe anstatt den Aufzug nimmt.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AA7249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gern Gemüsesäfte trinkt.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  <w:tc>
          <w:tcPr>
            <w:tcW w:w="2303" w:type="dxa"/>
          </w:tcPr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keine Chips mag.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  <w:tc>
          <w:tcPr>
            <w:tcW w:w="2303" w:type="dxa"/>
          </w:tcPr>
          <w:p w:rsidR="00E226FF" w:rsidRDefault="00E226FF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Finde jemanden, der gern spazieren geht.</w:t>
            </w: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</w:p>
          <w:p w:rsidR="00AA7249" w:rsidRDefault="00AA7249" w:rsidP="00AA7249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</w:tr>
    </w:tbl>
    <w:p w:rsidR="00922F90" w:rsidRDefault="004D4034" w:rsidP="00AA7249">
      <w:pPr>
        <w:tabs>
          <w:tab w:val="left" w:pos="6240"/>
        </w:tabs>
      </w:pPr>
      <w:r>
        <w:rPr>
          <w:rFonts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4211320</wp:posOffset>
                </wp:positionV>
                <wp:extent cx="396240" cy="361315"/>
                <wp:effectExtent l="635" t="0" r="3175" b="4445"/>
                <wp:wrapNone/>
                <wp:docPr id="7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6FF" w:rsidRPr="00375091" w:rsidRDefault="00E226FF" w:rsidP="00E226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75091">
                              <w:rPr>
                                <w:rFonts w:ascii="MS PMincho" w:eastAsia="MS PMincho" w:hAnsi="MS PMincho" w:hint="eastAsia"/>
                                <w:sz w:val="24"/>
                                <w:szCs w:val="24"/>
                              </w:rPr>
                              <w:t>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2" style="position:absolute;margin-left:-54.3pt;margin-top:331.6pt;width:31.2pt;height:28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" filled="f" stroked="f">
                <v:textbox>
                  <w:txbxContent>
                    <w:p w:rsidR="00E226FF" w:rsidRPr="00375091" w:rsidRDefault="00E226FF" w:rsidP="00E226FF">
                      <w:pPr>
                        <w:rPr>
                          <w:sz w:val="24"/>
                          <w:szCs w:val="24"/>
                        </w:rPr>
                      </w:pPr>
                      <w:r w:rsidRPr="00375091">
                        <w:rPr>
                          <w:rFonts w:ascii="MS PMincho" w:eastAsia="MS PMincho" w:hAnsi="MS PMincho" w:hint="eastAsia"/>
                          <w:sz w:val="24"/>
                          <w:szCs w:val="24"/>
                        </w:rPr>
                        <w:t>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0640" behindDoc="0" locked="0" layoutInCell="1" allowOverlap="1">
                <wp:simplePos x="0" y="0"/>
                <wp:positionH relativeFrom="column">
                  <wp:posOffset>-766445</wp:posOffset>
                </wp:positionH>
                <wp:positionV relativeFrom="paragraph">
                  <wp:posOffset>4306569</wp:posOffset>
                </wp:positionV>
                <wp:extent cx="7315200" cy="0"/>
                <wp:effectExtent l="0" t="0" r="0" b="19050"/>
                <wp:wrapNone/>
                <wp:docPr id="9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-60.35pt;margin-top:339.1pt;width:8in;height:0;z-index:25176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">
                <v:stroke dashstyle="longDash"/>
              </v:shape>
            </w:pict>
          </mc:Fallback>
        </mc:AlternateContent>
      </w:r>
      <w:r w:rsidR="006A5FFD">
        <w:rPr>
          <w:rFonts w:ascii="MS PMincho" w:eastAsia="MS PMincho" w:hAnsi="MS PMincho" w:hint="eastAsia"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5792470</wp:posOffset>
            </wp:positionH>
            <wp:positionV relativeFrom="paragraph">
              <wp:posOffset>-709295</wp:posOffset>
            </wp:positionV>
            <wp:extent cx="777240" cy="641350"/>
            <wp:effectExtent l="19050" t="0" r="3810" b="0"/>
            <wp:wrapNone/>
            <wp:docPr id="7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Beschreibung: Beschreibung: Logo Schulen_PdZ_RZ20_6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AA7249" w:rsidRPr="0042231F" w:rsidTr="003A7A92">
        <w:trPr>
          <w:trHeight w:val="263"/>
        </w:trPr>
        <w:tc>
          <w:tcPr>
            <w:tcW w:w="1384" w:type="dxa"/>
          </w:tcPr>
          <w:p w:rsidR="00AA7249" w:rsidRDefault="00AA7249" w:rsidP="003A7A92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AA7249" w:rsidRPr="0042231F" w:rsidRDefault="00AA7249" w:rsidP="003A7A92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3"/>
        <w:gridCol w:w="5325"/>
      </w:tblGrid>
      <w:tr w:rsidR="00AA7249" w:rsidRPr="00AA7249" w:rsidTr="00AA7249">
        <w:trPr>
          <w:trHeight w:val="269"/>
        </w:trPr>
        <w:tc>
          <w:tcPr>
            <w:tcW w:w="942" w:type="dxa"/>
          </w:tcPr>
          <w:p w:rsidR="00AA7249" w:rsidRPr="00AA7249" w:rsidRDefault="00AA7249" w:rsidP="00AA7249">
            <w:pPr>
              <w:tabs>
                <w:tab w:val="right" w:pos="4320"/>
              </w:tabs>
              <w:spacing w:after="200" w:line="276" w:lineRule="auto"/>
              <w:rPr>
                <w:rFonts w:cs="Arial"/>
                <w:sz w:val="17"/>
                <w:szCs w:val="17"/>
              </w:rPr>
            </w:pPr>
            <w:r w:rsidRPr="00AA7249"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25" w:type="dxa"/>
          </w:tcPr>
          <w:p w:rsidR="00AA7249" w:rsidRPr="00AA7249" w:rsidRDefault="004C2ED7" w:rsidP="00AA7249">
            <w:pPr>
              <w:tabs>
                <w:tab w:val="right" w:pos="4320"/>
              </w:tabs>
              <w:spacing w:after="200" w:line="276" w:lineRule="auto"/>
              <w:rPr>
                <w:rFonts w:cs="Arial"/>
                <w:sz w:val="17"/>
                <w:szCs w:val="17"/>
              </w:rPr>
            </w:pPr>
            <w:r w:rsidRPr="004C2ED7">
              <w:rPr>
                <w:rFonts w:cs="Arial"/>
                <w:noProof/>
                <w:sz w:val="17"/>
                <w:szCs w:val="17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5019675</wp:posOffset>
                  </wp:positionH>
                  <wp:positionV relativeFrom="paragraph">
                    <wp:posOffset>-3810</wp:posOffset>
                  </wp:positionV>
                  <wp:extent cx="781050" cy="638175"/>
                  <wp:effectExtent l="19050" t="0" r="0" b="0"/>
                  <wp:wrapNone/>
                  <wp:docPr id="56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 descr="Beschreibung: Beschreibung: Logo Schulen_PdZ_RZ20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2ED7">
              <w:rPr>
                <w:rFonts w:cs="Arial"/>
                <w:noProof/>
                <w:sz w:val="17"/>
                <w:szCs w:val="17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5019675</wp:posOffset>
                  </wp:positionH>
                  <wp:positionV relativeFrom="paragraph">
                    <wp:posOffset>-3810</wp:posOffset>
                  </wp:positionV>
                  <wp:extent cx="781050" cy="638175"/>
                  <wp:effectExtent l="19050" t="0" r="0" b="0"/>
                  <wp:wrapNone/>
                  <wp:docPr id="83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0" descr="Beschreibung: Beschreibung: Logo Schulen_PdZ_RZ20_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7249" w:rsidRPr="00AA7249">
              <w:rPr>
                <w:rFonts w:cs="Arial"/>
                <w:sz w:val="17"/>
                <w:szCs w:val="17"/>
              </w:rPr>
              <w:t>Thema „Gesunde Ernährung“</w:t>
            </w:r>
          </w:p>
        </w:tc>
      </w:tr>
    </w:tbl>
    <w:p w:rsidR="00AA7249" w:rsidRPr="00AA7249" w:rsidRDefault="00AA7249" w:rsidP="00AA7249">
      <w:pPr>
        <w:tabs>
          <w:tab w:val="right" w:pos="4320"/>
        </w:tabs>
        <w:rPr>
          <w:rFonts w:cs="Arial"/>
          <w:sz w:val="17"/>
          <w:szCs w:val="17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A7249" w:rsidTr="006C0D5D">
        <w:tc>
          <w:tcPr>
            <w:tcW w:w="2303" w:type="dxa"/>
            <w:vAlign w:val="bottom"/>
          </w:tcPr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>Finde jemanden, der gern Obst isst.</w:t>
            </w:r>
          </w:p>
          <w:p w:rsidR="00AA7249" w:rsidRDefault="00AA7249" w:rsidP="006C0D5D">
            <w:pPr>
              <w:tabs>
                <w:tab w:val="left" w:pos="6240"/>
              </w:tabs>
              <w:jc w:val="center"/>
            </w:pPr>
          </w:p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>Finde jemanden, der sich vegetarisch ernährt.</w:t>
            </w:r>
          </w:p>
          <w:p w:rsidR="00EC3FD9" w:rsidRDefault="00EC3FD9" w:rsidP="006C0D5D">
            <w:pPr>
              <w:tabs>
                <w:tab w:val="left" w:pos="6240"/>
              </w:tabs>
              <w:jc w:val="center"/>
            </w:pPr>
          </w:p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</w:tcPr>
          <w:p w:rsidR="00EC3FD9" w:rsidRDefault="00AA7249" w:rsidP="00EC3FD9">
            <w:pPr>
              <w:tabs>
                <w:tab w:val="left" w:pos="6240"/>
              </w:tabs>
              <w:jc w:val="center"/>
            </w:pPr>
            <w:r>
              <w:t>Finde jemanden, der eine Ballsportart macht.</w:t>
            </w:r>
          </w:p>
          <w:p w:rsidR="00EC3FD9" w:rsidRDefault="00EC3FD9" w:rsidP="00EC3FD9">
            <w:pPr>
              <w:tabs>
                <w:tab w:val="left" w:pos="6240"/>
              </w:tabs>
              <w:jc w:val="center"/>
            </w:pPr>
          </w:p>
          <w:p w:rsidR="00AA7249" w:rsidRDefault="00AA7249" w:rsidP="003A7A92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  <w:tc>
          <w:tcPr>
            <w:tcW w:w="2303" w:type="dxa"/>
            <w:vAlign w:val="bottom"/>
          </w:tcPr>
          <w:p w:rsidR="00AA7249" w:rsidRPr="0094743C" w:rsidRDefault="00AA7249" w:rsidP="006C0D5D">
            <w:pPr>
              <w:tabs>
                <w:tab w:val="left" w:pos="6240"/>
              </w:tabs>
              <w:jc w:val="center"/>
              <w:rPr>
                <w:sz w:val="20"/>
                <w:szCs w:val="20"/>
              </w:rPr>
            </w:pPr>
            <w:r w:rsidRPr="0094743C">
              <w:rPr>
                <w:sz w:val="20"/>
                <w:szCs w:val="20"/>
              </w:rPr>
              <w:t>Finde jemanden, der</w:t>
            </w:r>
            <w:r w:rsidR="0094743C" w:rsidRPr="0094743C">
              <w:rPr>
                <w:sz w:val="20"/>
                <w:szCs w:val="20"/>
              </w:rPr>
              <w:t xml:space="preserve"> Spiegeleier zubereiten kann</w:t>
            </w:r>
            <w:r w:rsidRPr="0094743C">
              <w:rPr>
                <w:sz w:val="20"/>
                <w:szCs w:val="20"/>
              </w:rPr>
              <w:t>.</w:t>
            </w:r>
          </w:p>
          <w:p w:rsidR="00AA7249" w:rsidRPr="0094743C" w:rsidRDefault="00AA7249" w:rsidP="006C0D5D">
            <w:pPr>
              <w:tabs>
                <w:tab w:val="left" w:pos="6240"/>
              </w:tabs>
              <w:jc w:val="center"/>
              <w:rPr>
                <w:sz w:val="20"/>
                <w:szCs w:val="20"/>
              </w:rPr>
            </w:pPr>
          </w:p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</w:tr>
      <w:tr w:rsidR="00AA7249" w:rsidTr="006C0D5D">
        <w:tc>
          <w:tcPr>
            <w:tcW w:w="2303" w:type="dxa"/>
            <w:vAlign w:val="bottom"/>
          </w:tcPr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>Finde jemanden, der zwei Hülsenfrüchte benennen kann.</w:t>
            </w:r>
          </w:p>
          <w:p w:rsidR="00AA7249" w:rsidRDefault="00AA7249" w:rsidP="006C0D5D">
            <w:pPr>
              <w:tabs>
                <w:tab w:val="left" w:pos="6240"/>
              </w:tabs>
              <w:jc w:val="center"/>
            </w:pPr>
          </w:p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AA7249" w:rsidRDefault="00AA7249" w:rsidP="006C0D5D">
            <w:pPr>
              <w:tabs>
                <w:tab w:val="left" w:pos="6240"/>
              </w:tabs>
              <w:jc w:val="center"/>
            </w:pPr>
          </w:p>
          <w:p w:rsidR="00AA7249" w:rsidRDefault="0094743C" w:rsidP="006C0D5D">
            <w:pPr>
              <w:tabs>
                <w:tab w:val="left" w:pos="6240"/>
              </w:tabs>
              <w:jc w:val="center"/>
            </w:pPr>
            <w:r>
              <w:t>Finde jemanden, der gern Fleisch</w:t>
            </w:r>
            <w:r w:rsidR="00AA7249">
              <w:t xml:space="preserve"> mag.</w:t>
            </w:r>
          </w:p>
          <w:p w:rsidR="00AA7249" w:rsidRDefault="00AA7249" w:rsidP="006C0D5D">
            <w:pPr>
              <w:tabs>
                <w:tab w:val="left" w:pos="6240"/>
              </w:tabs>
              <w:jc w:val="center"/>
            </w:pPr>
          </w:p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4C2ED7" w:rsidRDefault="004C2ED7" w:rsidP="006C0D5D">
            <w:pPr>
              <w:tabs>
                <w:tab w:val="left" w:pos="6240"/>
              </w:tabs>
              <w:jc w:val="center"/>
            </w:pPr>
            <w:r>
              <w:t>Finde jemanden, der heute noch keine Süßigkeiten gegessen hat.</w:t>
            </w:r>
          </w:p>
          <w:p w:rsidR="00AA7249" w:rsidRDefault="004C2ED7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 xml:space="preserve">Finde jemanden, der in </w:t>
            </w:r>
            <w:r w:rsidR="0094743C">
              <w:t xml:space="preserve">seiner Freizeit mit seinen Freunden </w:t>
            </w:r>
            <w:r>
              <w:t>spazieren geht.</w:t>
            </w:r>
          </w:p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</w:tr>
      <w:tr w:rsidR="00AA7249" w:rsidTr="006C0D5D">
        <w:tc>
          <w:tcPr>
            <w:tcW w:w="2303" w:type="dxa"/>
            <w:vAlign w:val="bottom"/>
          </w:tcPr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 xml:space="preserve">Finde jemanden, der </w:t>
            </w:r>
            <w:r w:rsidR="004C2ED7">
              <w:t>keine Limonade mag.</w:t>
            </w:r>
          </w:p>
          <w:p w:rsidR="004C2ED7" w:rsidRDefault="004C2ED7" w:rsidP="006C0D5D">
            <w:pPr>
              <w:tabs>
                <w:tab w:val="left" w:pos="6240"/>
              </w:tabs>
              <w:jc w:val="center"/>
            </w:pPr>
          </w:p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4C2ED7" w:rsidRDefault="004C2ED7" w:rsidP="006C0D5D">
            <w:pPr>
              <w:tabs>
                <w:tab w:val="left" w:pos="6240"/>
              </w:tabs>
              <w:jc w:val="center"/>
            </w:pPr>
            <w:r>
              <w:t>Finde jemanden, der joggt.</w:t>
            </w:r>
          </w:p>
          <w:p w:rsidR="00EC3FD9" w:rsidRDefault="00EC3FD9" w:rsidP="006C0D5D">
            <w:pPr>
              <w:tabs>
                <w:tab w:val="left" w:pos="6240"/>
              </w:tabs>
              <w:jc w:val="center"/>
            </w:pPr>
          </w:p>
          <w:p w:rsidR="00AA7249" w:rsidRDefault="004C2ED7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</w:tcPr>
          <w:p w:rsidR="00AA7249" w:rsidRDefault="00AA7249" w:rsidP="003A7A92">
            <w:pPr>
              <w:tabs>
                <w:tab w:val="left" w:pos="6240"/>
              </w:tabs>
              <w:jc w:val="center"/>
            </w:pPr>
          </w:p>
          <w:p w:rsidR="00AA7249" w:rsidRDefault="00AA7249" w:rsidP="003A7A92">
            <w:pPr>
              <w:tabs>
                <w:tab w:val="left" w:pos="6240"/>
              </w:tabs>
              <w:jc w:val="center"/>
            </w:pPr>
            <w:r>
              <w:t>Finde jemanden, der in seiner Freizeit mehr als eine Sportart macht.</w:t>
            </w:r>
          </w:p>
          <w:p w:rsidR="00AA7249" w:rsidRPr="000C2285" w:rsidRDefault="00AA7249" w:rsidP="003A7A92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  <w:tc>
          <w:tcPr>
            <w:tcW w:w="2303" w:type="dxa"/>
          </w:tcPr>
          <w:p w:rsidR="00AA7249" w:rsidRDefault="00AA7249" w:rsidP="003A7A92">
            <w:pPr>
              <w:tabs>
                <w:tab w:val="left" w:pos="6240"/>
              </w:tabs>
              <w:jc w:val="center"/>
            </w:pPr>
            <w:r>
              <w:t>Finde jemanden, der morgens Müsli frühstückt.</w:t>
            </w:r>
          </w:p>
          <w:p w:rsidR="00AA7249" w:rsidRDefault="00AA7249" w:rsidP="003A7A92">
            <w:pPr>
              <w:tabs>
                <w:tab w:val="left" w:pos="6240"/>
              </w:tabs>
              <w:jc w:val="center"/>
            </w:pPr>
          </w:p>
          <w:p w:rsidR="00AA7249" w:rsidRDefault="00AA7249" w:rsidP="003A7A92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3A7A92">
            <w:pPr>
              <w:tabs>
                <w:tab w:val="left" w:pos="6240"/>
              </w:tabs>
              <w:jc w:val="center"/>
            </w:pPr>
          </w:p>
        </w:tc>
      </w:tr>
      <w:tr w:rsidR="00AA7249" w:rsidTr="006C0D5D">
        <w:tc>
          <w:tcPr>
            <w:tcW w:w="2303" w:type="dxa"/>
          </w:tcPr>
          <w:p w:rsidR="00AA7249" w:rsidRDefault="00AA7249" w:rsidP="003A7A92">
            <w:pPr>
              <w:tabs>
                <w:tab w:val="left" w:pos="6240"/>
              </w:tabs>
              <w:jc w:val="center"/>
            </w:pPr>
            <w:r>
              <w:t>Finde jemanden, der lieber die Treppe anstatt den Aufzug nimmt.</w:t>
            </w:r>
          </w:p>
          <w:p w:rsidR="00AA7249" w:rsidRDefault="00AA7249" w:rsidP="003A7A92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3A7A92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</w:tcPr>
          <w:p w:rsidR="00AA7249" w:rsidRDefault="00AA7249" w:rsidP="003A7A92">
            <w:pPr>
              <w:tabs>
                <w:tab w:val="left" w:pos="6240"/>
              </w:tabs>
              <w:jc w:val="center"/>
            </w:pPr>
          </w:p>
          <w:p w:rsidR="00AA7249" w:rsidRDefault="00AA7249" w:rsidP="0094743C">
            <w:pPr>
              <w:tabs>
                <w:tab w:val="left" w:pos="6240"/>
              </w:tabs>
              <w:jc w:val="center"/>
            </w:pPr>
            <w:r>
              <w:t xml:space="preserve">Finde jemanden, der gern </w:t>
            </w:r>
            <w:r w:rsidR="0094743C">
              <w:t>Frucht</w:t>
            </w:r>
            <w:r>
              <w:t>säfte trinkt.</w:t>
            </w:r>
          </w:p>
          <w:p w:rsidR="00EC3FD9" w:rsidRDefault="00EC3FD9" w:rsidP="0094743C">
            <w:pPr>
              <w:tabs>
                <w:tab w:val="left" w:pos="6240"/>
              </w:tabs>
              <w:jc w:val="center"/>
            </w:pPr>
          </w:p>
          <w:p w:rsidR="00AA7249" w:rsidRDefault="00AA7249" w:rsidP="003A7A92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  <w:tc>
          <w:tcPr>
            <w:tcW w:w="2303" w:type="dxa"/>
            <w:vAlign w:val="bottom"/>
          </w:tcPr>
          <w:p w:rsidR="006C0D5D" w:rsidRDefault="006C0D5D" w:rsidP="006C0D5D">
            <w:pPr>
              <w:tabs>
                <w:tab w:val="left" w:pos="6240"/>
              </w:tabs>
              <w:jc w:val="center"/>
              <w:rPr>
                <w:sz w:val="20"/>
                <w:szCs w:val="20"/>
              </w:rPr>
            </w:pPr>
          </w:p>
          <w:p w:rsidR="00AA7249" w:rsidRPr="0094743C" w:rsidRDefault="00AA7249" w:rsidP="006C0D5D">
            <w:pPr>
              <w:tabs>
                <w:tab w:val="left" w:pos="6240"/>
              </w:tabs>
              <w:jc w:val="center"/>
              <w:rPr>
                <w:sz w:val="20"/>
                <w:szCs w:val="20"/>
              </w:rPr>
            </w:pPr>
            <w:r w:rsidRPr="0094743C">
              <w:rPr>
                <w:sz w:val="20"/>
                <w:szCs w:val="20"/>
              </w:rPr>
              <w:t xml:space="preserve">Finde jemanden, </w:t>
            </w:r>
            <w:r w:rsidR="0094743C" w:rsidRPr="0094743C">
              <w:rPr>
                <w:sz w:val="20"/>
                <w:szCs w:val="20"/>
              </w:rPr>
              <w:t xml:space="preserve">der sich </w:t>
            </w:r>
            <w:r w:rsidR="0094743C">
              <w:rPr>
                <w:sz w:val="20"/>
                <w:szCs w:val="20"/>
              </w:rPr>
              <w:t xml:space="preserve">heute </w:t>
            </w:r>
            <w:r w:rsidR="0094743C" w:rsidRPr="0094743C">
              <w:rPr>
                <w:sz w:val="20"/>
                <w:szCs w:val="20"/>
              </w:rPr>
              <w:t>ausgewogen ernährt hat.</w:t>
            </w:r>
          </w:p>
          <w:p w:rsidR="00AA7249" w:rsidRDefault="00AA7249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</w:tcPr>
          <w:p w:rsidR="006A5FFD" w:rsidRDefault="006A5FFD" w:rsidP="003A7A92">
            <w:pPr>
              <w:tabs>
                <w:tab w:val="left" w:pos="6240"/>
              </w:tabs>
              <w:jc w:val="center"/>
            </w:pPr>
          </w:p>
          <w:p w:rsidR="00AA7249" w:rsidRDefault="00AA7249" w:rsidP="003A7A92">
            <w:pPr>
              <w:tabs>
                <w:tab w:val="left" w:pos="6240"/>
              </w:tabs>
              <w:jc w:val="center"/>
            </w:pPr>
            <w:r>
              <w:t>Finde jemanden, der gern spazieren geht.</w:t>
            </w:r>
          </w:p>
          <w:p w:rsidR="00AA7249" w:rsidRDefault="00AA7249" w:rsidP="003A7A92">
            <w:pPr>
              <w:tabs>
                <w:tab w:val="left" w:pos="6240"/>
              </w:tabs>
              <w:jc w:val="center"/>
            </w:pPr>
          </w:p>
          <w:p w:rsidR="00AA7249" w:rsidRDefault="00AA7249" w:rsidP="003A7A92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</w:tc>
      </w:tr>
    </w:tbl>
    <w:p w:rsidR="00AA7249" w:rsidRDefault="00AA7249" w:rsidP="00AA7249"/>
    <w:p w:rsidR="00AA7249" w:rsidRPr="006A5FFD" w:rsidRDefault="00AA7249" w:rsidP="00AA7249">
      <w:pPr>
        <w:rPr>
          <w:sz w:val="2"/>
          <w:szCs w:val="2"/>
        </w:rPr>
      </w:pP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15400A" w:rsidRPr="0042231F" w:rsidTr="008D7554">
        <w:trPr>
          <w:trHeight w:val="263"/>
        </w:trPr>
        <w:tc>
          <w:tcPr>
            <w:tcW w:w="1384" w:type="dxa"/>
          </w:tcPr>
          <w:p w:rsidR="0015400A" w:rsidRDefault="0015400A" w:rsidP="008D7554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15400A" w:rsidRPr="0042231F" w:rsidRDefault="0015400A" w:rsidP="008D7554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Style w:val="Tabellenraster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15400A" w:rsidTr="006C0D5D">
        <w:tc>
          <w:tcPr>
            <w:tcW w:w="2303" w:type="dxa"/>
            <w:vAlign w:val="bottom"/>
          </w:tcPr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gern Obst isst.</w:t>
            </w:r>
          </w:p>
          <w:p w:rsidR="00EC3FD9" w:rsidRDefault="00EC3FD9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sich vegetarisch ernährt.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94743C" w:rsidRDefault="0094743C" w:rsidP="006C0D5D">
            <w:pPr>
              <w:tabs>
                <w:tab w:val="left" w:pos="6240"/>
              </w:tabs>
              <w:jc w:val="center"/>
            </w:pPr>
            <w:r>
              <w:t>Finde jemanden, der gerne kocht.</w:t>
            </w:r>
          </w:p>
          <w:p w:rsidR="0094743C" w:rsidRDefault="0094743C" w:rsidP="006C0D5D">
            <w:pPr>
              <w:tabs>
                <w:tab w:val="left" w:pos="6240"/>
              </w:tabs>
              <w:jc w:val="center"/>
            </w:pPr>
          </w:p>
          <w:p w:rsidR="0015400A" w:rsidRDefault="0094743C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94743C" w:rsidRDefault="0094743C" w:rsidP="006C0D5D">
            <w:pPr>
              <w:tabs>
                <w:tab w:val="left" w:pos="6240"/>
              </w:tabs>
              <w:jc w:val="center"/>
            </w:pPr>
            <w:r>
              <w:t>Finde jemanden, der eine Ballsportart macht.</w:t>
            </w:r>
          </w:p>
          <w:p w:rsidR="00EC3FD9" w:rsidRDefault="0094743C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</w:tr>
      <w:tr w:rsidR="0015400A" w:rsidTr="006C0D5D">
        <w:tc>
          <w:tcPr>
            <w:tcW w:w="2303" w:type="dxa"/>
            <w:vAlign w:val="bottom"/>
          </w:tcPr>
          <w:p w:rsidR="0094743C" w:rsidRDefault="0094743C" w:rsidP="006C0D5D">
            <w:pPr>
              <w:tabs>
                <w:tab w:val="left" w:pos="6240"/>
              </w:tabs>
              <w:jc w:val="center"/>
            </w:pPr>
            <w:r>
              <w:t>Finde jemanden, der in seiner Freizeit mehr als eine Sportart macht.</w:t>
            </w:r>
          </w:p>
          <w:p w:rsidR="0015400A" w:rsidRDefault="0094743C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 xml:space="preserve">Finde jemanden, der gern </w:t>
            </w:r>
            <w:r w:rsidR="0094743C">
              <w:t>Eierspeisen</w:t>
            </w:r>
            <w:r>
              <w:t xml:space="preserve"> mag.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joggt.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 w:rsidRPr="00EC3FD9">
              <w:rPr>
                <w:sz w:val="20"/>
                <w:szCs w:val="20"/>
              </w:rPr>
              <w:t>Finde jemanden, der in seiner Freizeit mit seinem Hund spazieren geht.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</w:tr>
      <w:tr w:rsidR="0015400A" w:rsidTr="006C0D5D"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heute noch keine Süßigkeiten gegessen hat.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 xml:space="preserve">Finde jemanden, der </w:t>
            </w:r>
            <w:r w:rsidR="004C2ED7">
              <w:t>lieber Gemüse als Obst isst.</w:t>
            </w:r>
          </w:p>
          <w:p w:rsidR="004C2ED7" w:rsidRDefault="004C2ED7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94743C" w:rsidRDefault="0094743C" w:rsidP="006C0D5D">
            <w:pPr>
              <w:tabs>
                <w:tab w:val="left" w:pos="6240"/>
              </w:tabs>
              <w:jc w:val="center"/>
            </w:pPr>
            <w:r>
              <w:t>Finde jemanden, der zwei Hülsenfrüchte benennen kann.</w:t>
            </w:r>
          </w:p>
          <w:p w:rsidR="0094743C" w:rsidRDefault="0094743C" w:rsidP="006C0D5D">
            <w:pPr>
              <w:tabs>
                <w:tab w:val="left" w:pos="6240"/>
              </w:tabs>
              <w:jc w:val="center"/>
            </w:pPr>
          </w:p>
          <w:p w:rsidR="0015400A" w:rsidRDefault="0094743C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Pr="000C2285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morgens Müsli frühstückt.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</w:tr>
      <w:tr w:rsidR="0015400A" w:rsidTr="006C0D5D">
        <w:trPr>
          <w:trHeight w:val="1398"/>
        </w:trPr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lieber die Treppe anstatt den Aufzug nimmt.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gern Gemüsesäfte trinkt.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keine Chips mag.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gern spazieren geht.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</w:tr>
    </w:tbl>
    <w:p w:rsidR="0015400A" w:rsidRDefault="00E226FF" w:rsidP="0015400A">
      <w:pPr>
        <w:tabs>
          <w:tab w:val="left" w:pos="6240"/>
        </w:tabs>
      </w:pPr>
      <w:r>
        <w:rPr>
          <w:rFonts w:ascii="MS PMincho" w:eastAsia="MS PMincho" w:hAnsi="MS PMincho"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5792470</wp:posOffset>
            </wp:positionH>
            <wp:positionV relativeFrom="paragraph">
              <wp:posOffset>4292600</wp:posOffset>
            </wp:positionV>
            <wp:extent cx="777240" cy="641350"/>
            <wp:effectExtent l="19050" t="0" r="3810" b="0"/>
            <wp:wrapNone/>
            <wp:docPr id="89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Beschreibung: Beschreibung: Logo Schulen_PdZ_RZ20_6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034">
        <w:rPr>
          <w:rFonts w:ascii="MS PMincho" w:eastAsia="MS PMincho" w:hAnsi="MS PMincho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-538480</wp:posOffset>
                </wp:positionH>
                <wp:positionV relativeFrom="paragraph">
                  <wp:posOffset>4061460</wp:posOffset>
                </wp:positionV>
                <wp:extent cx="396240" cy="361315"/>
                <wp:effectExtent l="0" t="0" r="4445" b="1905"/>
                <wp:wrapNone/>
                <wp:docPr id="4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FFD" w:rsidRPr="00375091" w:rsidRDefault="006A5FF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75091">
                              <w:rPr>
                                <w:rFonts w:ascii="MS PMincho" w:eastAsia="MS PMincho" w:hAnsi="MS PMincho" w:hint="eastAsia"/>
                                <w:sz w:val="24"/>
                                <w:szCs w:val="24"/>
                              </w:rPr>
                              <w:t>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3" style="position:absolute;margin-left:-42.4pt;margin-top:319.8pt;width:31.2pt;height:28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" filled="f" stroked="f">
                <v:textbox>
                  <w:txbxContent>
                    <w:p w:rsidR="006A5FFD" w:rsidRPr="00375091" w:rsidRDefault="006A5FFD">
                      <w:pPr>
                        <w:rPr>
                          <w:sz w:val="24"/>
                          <w:szCs w:val="24"/>
                        </w:rPr>
                      </w:pPr>
                      <w:r w:rsidRPr="00375091">
                        <w:rPr>
                          <w:rFonts w:ascii="MS PMincho" w:eastAsia="MS PMincho" w:hAnsi="MS PMincho" w:hint="eastAsia"/>
                          <w:sz w:val="24"/>
                          <w:szCs w:val="24"/>
                        </w:rPr>
                        <w:t>✃</w:t>
                      </w:r>
                    </w:p>
                  </w:txbxContent>
                </v:textbox>
              </v:rect>
            </w:pict>
          </mc:Fallback>
        </mc:AlternateContent>
      </w:r>
      <w:r w:rsidR="004D4034">
        <w:rPr>
          <w:rFonts w:ascii="MS PMincho" w:eastAsia="MS PMincho" w:hAnsi="MS PMincho"/>
          <w:noProof/>
        </w:rPr>
        <mc:AlternateContent>
          <mc:Choice Requires="wps">
            <w:drawing>
              <wp:anchor distT="4294967295" distB="4294967295" distL="114300" distR="114300" simplePos="0" relativeHeight="251761664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4197349</wp:posOffset>
                </wp:positionV>
                <wp:extent cx="7315200" cy="0"/>
                <wp:effectExtent l="0" t="0" r="0" b="19050"/>
                <wp:wrapNone/>
                <wp:docPr id="7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-58.85pt;margin-top:330.5pt;width:8in;height:0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">
                <v:stroke dashstyle="longDash"/>
              </v:shape>
            </w:pict>
          </mc:Fallback>
        </mc:AlternateContent>
      </w:r>
      <w:r w:rsidR="006A5FFD">
        <w:rPr>
          <w:rFonts w:ascii="MS PMincho" w:eastAsia="MS PMincho" w:hAnsi="MS PMincho"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5669915</wp:posOffset>
            </wp:positionH>
            <wp:positionV relativeFrom="paragraph">
              <wp:posOffset>-709295</wp:posOffset>
            </wp:positionV>
            <wp:extent cx="777240" cy="641350"/>
            <wp:effectExtent l="19050" t="0" r="3810" b="0"/>
            <wp:wrapNone/>
            <wp:docPr id="90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Beschreibung: Beschreibung: Logo Schulen_PdZ_RZ20_6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15400A" w:rsidRPr="0042231F" w:rsidTr="008D7554">
        <w:trPr>
          <w:trHeight w:val="263"/>
        </w:trPr>
        <w:tc>
          <w:tcPr>
            <w:tcW w:w="1384" w:type="dxa"/>
          </w:tcPr>
          <w:p w:rsidR="0015400A" w:rsidRDefault="0015400A" w:rsidP="008D7554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15400A" w:rsidRPr="0042231F" w:rsidRDefault="0015400A" w:rsidP="008D7554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3"/>
        <w:gridCol w:w="5325"/>
      </w:tblGrid>
      <w:tr w:rsidR="0015400A" w:rsidRPr="00AA7249" w:rsidTr="008D7554">
        <w:trPr>
          <w:trHeight w:val="269"/>
        </w:trPr>
        <w:tc>
          <w:tcPr>
            <w:tcW w:w="942" w:type="dxa"/>
          </w:tcPr>
          <w:p w:rsidR="0015400A" w:rsidRPr="00AA7249" w:rsidRDefault="0015400A" w:rsidP="008D7554">
            <w:pPr>
              <w:tabs>
                <w:tab w:val="right" w:pos="4320"/>
              </w:tabs>
              <w:spacing w:after="200" w:line="276" w:lineRule="auto"/>
              <w:rPr>
                <w:rFonts w:cs="Arial"/>
                <w:sz w:val="17"/>
                <w:szCs w:val="17"/>
              </w:rPr>
            </w:pPr>
            <w:r w:rsidRPr="00AA7249"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25" w:type="dxa"/>
          </w:tcPr>
          <w:p w:rsidR="0015400A" w:rsidRPr="00AA7249" w:rsidRDefault="0015400A" w:rsidP="008D7554">
            <w:pPr>
              <w:tabs>
                <w:tab w:val="right" w:pos="4320"/>
              </w:tabs>
              <w:spacing w:after="200" w:line="276" w:lineRule="auto"/>
              <w:rPr>
                <w:rFonts w:cs="Arial"/>
                <w:sz w:val="17"/>
                <w:szCs w:val="17"/>
              </w:rPr>
            </w:pPr>
            <w:r w:rsidRPr="00AA7249">
              <w:rPr>
                <w:rFonts w:cs="Arial"/>
                <w:sz w:val="17"/>
                <w:szCs w:val="17"/>
              </w:rPr>
              <w:t>Thema „Gesunde Ernährung“</w:t>
            </w:r>
          </w:p>
        </w:tc>
      </w:tr>
    </w:tbl>
    <w:p w:rsidR="0015400A" w:rsidRPr="00AA7249" w:rsidRDefault="0015400A" w:rsidP="0015400A">
      <w:pPr>
        <w:tabs>
          <w:tab w:val="right" w:pos="4320"/>
        </w:tabs>
        <w:rPr>
          <w:rFonts w:cs="Arial"/>
          <w:sz w:val="17"/>
          <w:szCs w:val="17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15400A" w:rsidTr="006C0D5D">
        <w:tc>
          <w:tcPr>
            <w:tcW w:w="2303" w:type="dxa"/>
            <w:vAlign w:val="bottom"/>
          </w:tcPr>
          <w:p w:rsidR="00E226FF" w:rsidRDefault="00E226FF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 xml:space="preserve">Finde jemanden, der gern </w:t>
            </w:r>
            <w:r w:rsidR="0094743C">
              <w:t>Gemüse</w:t>
            </w:r>
            <w:r>
              <w:t xml:space="preserve"> isst.</w:t>
            </w:r>
          </w:p>
          <w:p w:rsidR="00EC3FD9" w:rsidRDefault="00EC3FD9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sich vegetarisch ernährt.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eine Ballsportart macht.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94743C" w:rsidP="006C0D5D">
            <w:pPr>
              <w:tabs>
                <w:tab w:val="left" w:pos="6240"/>
              </w:tabs>
              <w:jc w:val="center"/>
            </w:pPr>
            <w:r>
              <w:t>Finde jemanden, der kochen kann</w:t>
            </w:r>
            <w:r w:rsidR="0015400A">
              <w:t>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</w:p>
          <w:p w:rsidR="00EC3FD9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</w:tr>
      <w:tr w:rsidR="0015400A" w:rsidTr="006C0D5D">
        <w:tc>
          <w:tcPr>
            <w:tcW w:w="2303" w:type="dxa"/>
            <w:vAlign w:val="bottom"/>
          </w:tcPr>
          <w:p w:rsidR="00E226FF" w:rsidRDefault="00E226FF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zwei Hülsenfrüchte benennen kann.</w:t>
            </w:r>
          </w:p>
          <w:p w:rsidR="00EC3FD9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gern Fisch mag.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joggt.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 xml:space="preserve">Finde jemanden, der </w:t>
            </w:r>
            <w:r w:rsidR="0094743C">
              <w:t>mi</w:t>
            </w:r>
            <w:r>
              <w:t>t</w:t>
            </w:r>
            <w:r w:rsidR="0094743C">
              <w:t xml:space="preserve"> Freunden Sport macht</w:t>
            </w:r>
            <w:r>
              <w:t>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</w:tr>
      <w:tr w:rsidR="0015400A" w:rsidTr="006C0D5D"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heute noch keine Süßigkeiten gegessen hat.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lieber die Treppen statt den Aufzug nimmt.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in seiner Freizeit mehr als eine Sportart macht.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Pr="000C2285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morgens Müsli frühstückt.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</w:tr>
      <w:tr w:rsidR="0015400A" w:rsidTr="006C0D5D">
        <w:tc>
          <w:tcPr>
            <w:tcW w:w="2303" w:type="dxa"/>
            <w:vAlign w:val="bottom"/>
          </w:tcPr>
          <w:p w:rsidR="00E226FF" w:rsidRDefault="00E226FF" w:rsidP="006C0D5D">
            <w:pPr>
              <w:tabs>
                <w:tab w:val="left" w:pos="6240"/>
              </w:tabs>
              <w:jc w:val="center"/>
            </w:pPr>
          </w:p>
          <w:p w:rsidR="004C2ED7" w:rsidRPr="006A5FFD" w:rsidRDefault="0015400A" w:rsidP="006C0D5D">
            <w:pPr>
              <w:tabs>
                <w:tab w:val="left" w:pos="6240"/>
              </w:tabs>
              <w:jc w:val="center"/>
            </w:pPr>
            <w:r w:rsidRPr="006A5FFD">
              <w:t xml:space="preserve">Finde jemanden, der </w:t>
            </w:r>
            <w:r w:rsidR="004C2ED7" w:rsidRPr="006A5FFD">
              <w:t>gern mit dem Fahrrad fährt</w:t>
            </w:r>
            <w:r w:rsidRPr="006A5FFD">
              <w:t>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 w:rsidRPr="006A5FFD">
              <w:t>__________________</w:t>
            </w:r>
          </w:p>
          <w:p w:rsidR="006A5FFD" w:rsidRP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Pr="006A5FFD" w:rsidRDefault="0015400A" w:rsidP="006C0D5D">
            <w:pPr>
              <w:tabs>
                <w:tab w:val="left" w:pos="6240"/>
              </w:tabs>
              <w:jc w:val="center"/>
            </w:pPr>
            <w:r w:rsidRPr="006A5FFD">
              <w:t>Finde jemanden, der gern Gemüsesäfte trinkt.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  <w:r w:rsidRPr="006A5FFD">
              <w:t>__________________</w:t>
            </w:r>
          </w:p>
          <w:p w:rsidR="006A5FFD" w:rsidRP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keine Chips mag.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5400A" w:rsidRDefault="0015400A" w:rsidP="006C0D5D">
            <w:pPr>
              <w:tabs>
                <w:tab w:val="left" w:pos="6240"/>
              </w:tabs>
              <w:jc w:val="center"/>
            </w:pPr>
            <w:r>
              <w:t>Finde jemanden, der gern spazieren geht.</w:t>
            </w:r>
          </w:p>
          <w:p w:rsidR="0015400A" w:rsidRDefault="0015400A" w:rsidP="006C0D5D">
            <w:pPr>
              <w:tabs>
                <w:tab w:val="left" w:pos="6240"/>
              </w:tabs>
              <w:jc w:val="center"/>
            </w:pPr>
          </w:p>
          <w:p w:rsidR="00EC3FD9" w:rsidRDefault="0015400A" w:rsidP="006C0D5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C0D5D">
            <w:pPr>
              <w:tabs>
                <w:tab w:val="left" w:pos="6240"/>
              </w:tabs>
              <w:jc w:val="center"/>
            </w:pPr>
          </w:p>
        </w:tc>
      </w:tr>
    </w:tbl>
    <w:p w:rsidR="0015400A" w:rsidRDefault="0015400A" w:rsidP="0015400A"/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15400A" w:rsidRPr="0042231F" w:rsidTr="008D7554">
        <w:trPr>
          <w:trHeight w:val="263"/>
        </w:trPr>
        <w:tc>
          <w:tcPr>
            <w:tcW w:w="1384" w:type="dxa"/>
          </w:tcPr>
          <w:p w:rsidR="0015400A" w:rsidRDefault="0015400A" w:rsidP="008D7554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15400A" w:rsidRPr="0042231F" w:rsidRDefault="0015400A" w:rsidP="008D7554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Style w:val="Tabellenraster"/>
        <w:tblpPr w:leftFromText="141" w:rightFromText="141" w:vertAnchor="text" w:horzAnchor="margin" w:tblpY="293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101D2F" w:rsidTr="00101D2F"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gern Fisch mag.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sich vegetarisch ernährt.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eine Ballsportart macht.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heute schon Tee getrunken hat.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</w:tr>
      <w:tr w:rsidR="00101D2F" w:rsidTr="00101D2F">
        <w:tc>
          <w:tcPr>
            <w:tcW w:w="2303" w:type="dxa"/>
            <w:vAlign w:val="bottom"/>
          </w:tcPr>
          <w:p w:rsidR="00E226FF" w:rsidRDefault="00E226FF" w:rsidP="00101D2F">
            <w:pPr>
              <w:tabs>
                <w:tab w:val="left" w:pos="6240"/>
              </w:tabs>
              <w:jc w:val="center"/>
            </w:pP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zwei Hülsenfrüchte benennen kann.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der gern Fruchtssaft trinkt.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schon mal für Freunde gekocht hat.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Pr="00EC3FD9" w:rsidRDefault="00101D2F" w:rsidP="00101D2F">
            <w:pPr>
              <w:tabs>
                <w:tab w:val="left" w:pos="6240"/>
              </w:tabs>
              <w:jc w:val="center"/>
              <w:rPr>
                <w:sz w:val="20"/>
                <w:szCs w:val="20"/>
              </w:rPr>
            </w:pPr>
            <w:r w:rsidRPr="00EC3FD9">
              <w:rPr>
                <w:sz w:val="20"/>
                <w:szCs w:val="20"/>
              </w:rPr>
              <w:t>Finde jemanden, der in seiner Freizeit mit seinem Hund spazieren geht.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</w:tr>
      <w:tr w:rsidR="00101D2F" w:rsidTr="00101D2F"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in seiner Freizeit mehr als eine Sportart macht.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heute noch keine Süßigkeiten gegessen hat.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heute schon Obst gegessen hat.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___________________</w:t>
            </w:r>
          </w:p>
          <w:p w:rsidR="00F639BF" w:rsidRPr="000C2285" w:rsidRDefault="00F639B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morgens Müsli frühstückt.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</w:tr>
      <w:tr w:rsidR="00101D2F" w:rsidTr="00101D2F"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lieber die Treppe anstatt den Aufzug nimmt.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gern Gemüsesäfte trinkt.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keine Schokolade mag.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Finde jemanden, der gern spazieren geht.</w:t>
            </w: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</w:p>
          <w:p w:rsidR="00101D2F" w:rsidRDefault="00101D2F" w:rsidP="00101D2F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F639BF" w:rsidRDefault="00F639BF" w:rsidP="00101D2F">
            <w:pPr>
              <w:tabs>
                <w:tab w:val="left" w:pos="6240"/>
              </w:tabs>
              <w:jc w:val="center"/>
            </w:pPr>
          </w:p>
        </w:tc>
      </w:tr>
    </w:tbl>
    <w:p w:rsidR="0015400A" w:rsidRPr="00E226FF" w:rsidRDefault="00E226FF" w:rsidP="00AA7249">
      <w:pPr>
        <w:rPr>
          <w:sz w:val="14"/>
          <w:szCs w:val="14"/>
        </w:rPr>
      </w:pPr>
      <w:r w:rsidRPr="00E226FF">
        <w:rPr>
          <w:noProof/>
          <w:sz w:val="14"/>
          <w:szCs w:val="14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5847080</wp:posOffset>
            </wp:positionH>
            <wp:positionV relativeFrom="paragraph">
              <wp:posOffset>4525010</wp:posOffset>
            </wp:positionV>
            <wp:extent cx="770255" cy="641350"/>
            <wp:effectExtent l="19050" t="0" r="0" b="0"/>
            <wp:wrapNone/>
            <wp:docPr id="26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Beschreibung: Beschreibung: Logo Schulen_PdZ_RZ20_6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034">
        <w:rPr>
          <w:noProof/>
          <w:sz w:val="14"/>
          <w:szCs w:val="14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4477384</wp:posOffset>
                </wp:positionV>
                <wp:extent cx="7353300" cy="0"/>
                <wp:effectExtent l="0" t="0" r="19050" b="19050"/>
                <wp:wrapNone/>
                <wp:docPr id="3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-59.35pt;margin-top:352.55pt;width:579pt;height:0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">
                <v:stroke dashstyle="longDash"/>
              </v:shape>
            </w:pict>
          </mc:Fallback>
        </mc:AlternateContent>
      </w:r>
      <w:r w:rsidRPr="00E226FF">
        <w:rPr>
          <w:noProof/>
          <w:sz w:val="14"/>
          <w:szCs w:val="14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5779362</wp:posOffset>
            </wp:positionH>
            <wp:positionV relativeFrom="paragraph">
              <wp:posOffset>-565425</wp:posOffset>
            </wp:positionV>
            <wp:extent cx="770454" cy="641445"/>
            <wp:effectExtent l="19050" t="0" r="0" b="0"/>
            <wp:wrapNone/>
            <wp:docPr id="24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Beschreibung: Beschreibung: Logo Schulen_PdZ_RZ20_6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54" cy="6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034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4415790</wp:posOffset>
                </wp:positionV>
                <wp:extent cx="396240" cy="361315"/>
                <wp:effectExtent l="3175" t="635" r="635" b="0"/>
                <wp:wrapNone/>
                <wp:docPr id="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FFD" w:rsidRPr="00375091" w:rsidRDefault="006A5FFD" w:rsidP="003750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75091">
                              <w:rPr>
                                <w:rFonts w:ascii="MS PMincho" w:eastAsia="MS PMincho" w:hAnsi="MS PMincho" w:hint="eastAsia"/>
                                <w:sz w:val="24"/>
                                <w:szCs w:val="24"/>
                              </w:rPr>
                              <w:t>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4" style="position:absolute;margin-left:-59.35pt;margin-top:347.7pt;width:31.2pt;height:28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" filled="f" stroked="f">
                <v:textbox>
                  <w:txbxContent>
                    <w:p w:rsidR="006A5FFD" w:rsidRPr="00375091" w:rsidRDefault="006A5FFD" w:rsidP="00375091">
                      <w:pPr>
                        <w:rPr>
                          <w:sz w:val="24"/>
                          <w:szCs w:val="24"/>
                        </w:rPr>
                      </w:pPr>
                      <w:r w:rsidRPr="00375091">
                        <w:rPr>
                          <w:rFonts w:ascii="MS PMincho" w:eastAsia="MS PMincho" w:hAnsi="MS PMincho" w:hint="eastAsia"/>
                          <w:sz w:val="24"/>
                          <w:szCs w:val="24"/>
                        </w:rPr>
                        <w:t>✃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4C2ED7" w:rsidRPr="0042231F" w:rsidTr="008D7554">
        <w:trPr>
          <w:trHeight w:val="263"/>
        </w:trPr>
        <w:tc>
          <w:tcPr>
            <w:tcW w:w="1384" w:type="dxa"/>
          </w:tcPr>
          <w:p w:rsidR="004C2ED7" w:rsidRDefault="004C2ED7" w:rsidP="008D7554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4C2ED7" w:rsidRPr="0042231F" w:rsidRDefault="004C2ED7" w:rsidP="008D7554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3544"/>
      </w:tblGrid>
      <w:tr w:rsidR="00217BF1" w:rsidRPr="00217BF1" w:rsidTr="00217BF1">
        <w:trPr>
          <w:trHeight w:val="269"/>
        </w:trPr>
        <w:tc>
          <w:tcPr>
            <w:tcW w:w="1242" w:type="dxa"/>
          </w:tcPr>
          <w:p w:rsidR="00217BF1" w:rsidRDefault="00217BF1" w:rsidP="00217BF1">
            <w:pPr>
              <w:tabs>
                <w:tab w:val="right" w:pos="4320"/>
              </w:tabs>
              <w:spacing w:after="200" w:line="276" w:lineRule="auto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3544" w:type="dxa"/>
          </w:tcPr>
          <w:p w:rsidR="00217BF1" w:rsidRPr="0042231F" w:rsidRDefault="00217BF1" w:rsidP="00217BF1">
            <w:pPr>
              <w:tabs>
                <w:tab w:val="right" w:pos="4320"/>
              </w:tabs>
              <w:spacing w:after="200" w:line="276" w:lineRule="auto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p w:rsidR="0015400A" w:rsidRPr="00E226FF" w:rsidRDefault="0015400A" w:rsidP="00217BF1">
      <w:pPr>
        <w:tabs>
          <w:tab w:val="right" w:pos="4320"/>
        </w:tabs>
        <w:rPr>
          <w:rFonts w:cs="Arial"/>
          <w:sz w:val="2"/>
          <w:szCs w:val="2"/>
        </w:rPr>
      </w:pPr>
    </w:p>
    <w:tbl>
      <w:tblPr>
        <w:tblpPr w:leftFromText="142" w:rightFromText="142" w:vertAnchor="page" w:horzAnchor="page" w:tblpX="1419" w:tblpY="568"/>
        <w:tblW w:w="6702" w:type="dxa"/>
        <w:tblLayout w:type="fixed"/>
        <w:tblLook w:val="04A0" w:firstRow="1" w:lastRow="0" w:firstColumn="1" w:lastColumn="0" w:noHBand="0" w:noVBand="1"/>
      </w:tblPr>
      <w:tblGrid>
        <w:gridCol w:w="1384"/>
        <w:gridCol w:w="5318"/>
      </w:tblGrid>
      <w:tr w:rsidR="0015400A" w:rsidRPr="0042231F" w:rsidTr="008D7554">
        <w:trPr>
          <w:trHeight w:val="263"/>
        </w:trPr>
        <w:tc>
          <w:tcPr>
            <w:tcW w:w="1384" w:type="dxa"/>
          </w:tcPr>
          <w:p w:rsidR="0015400A" w:rsidRDefault="0015400A" w:rsidP="008D7554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Arbeitsblätter:</w:t>
            </w:r>
          </w:p>
        </w:tc>
        <w:tc>
          <w:tcPr>
            <w:tcW w:w="5318" w:type="dxa"/>
          </w:tcPr>
          <w:p w:rsidR="0015400A" w:rsidRPr="0042231F" w:rsidRDefault="0015400A" w:rsidP="008D7554">
            <w:pPr>
              <w:tabs>
                <w:tab w:val="right" w:pos="4320"/>
              </w:tabs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 xml:space="preserve">Thema „Gesunde Ernährung“ </w:t>
            </w:r>
          </w:p>
        </w:tc>
      </w:tr>
    </w:tbl>
    <w:tbl>
      <w:tblPr>
        <w:tblStyle w:val="Tabellenraster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6A5FFD" w:rsidTr="006A5FFD">
        <w:tc>
          <w:tcPr>
            <w:tcW w:w="2303" w:type="dxa"/>
            <w:vAlign w:val="bottom"/>
          </w:tcPr>
          <w:p w:rsidR="00E226FF" w:rsidRDefault="00E226FF" w:rsidP="006A5FFD">
            <w:pPr>
              <w:tabs>
                <w:tab w:val="left" w:pos="6240"/>
              </w:tabs>
              <w:jc w:val="center"/>
            </w:pP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gern Nudeln  isst.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sich vegan ernährt.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eine Ballsportart macht.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heute schon Sport gemacht hat.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</w:tr>
      <w:tr w:rsidR="006A5FFD" w:rsidTr="006A5FFD">
        <w:tc>
          <w:tcPr>
            <w:tcW w:w="2303" w:type="dxa"/>
            <w:vAlign w:val="bottom"/>
          </w:tcPr>
          <w:p w:rsidR="00E226FF" w:rsidRDefault="00E226FF" w:rsidP="006A5FFD">
            <w:pPr>
              <w:tabs>
                <w:tab w:val="left" w:pos="6240"/>
              </w:tabs>
              <w:jc w:val="center"/>
            </w:pP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zwei Hülsenfrüchte benennen kann.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gern Fisch mag.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gern spazieren geht.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in seiner Freizeit joggt.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  <w:p w:rsidR="006A5FFD" w:rsidRPr="006C0D5D" w:rsidRDefault="006A5FFD" w:rsidP="006A5FFD">
            <w:pPr>
              <w:tabs>
                <w:tab w:val="left" w:pos="6240"/>
              </w:tabs>
              <w:jc w:val="center"/>
            </w:pPr>
            <w:r w:rsidRPr="006C0D5D">
              <w:t>__________________</w:t>
            </w:r>
          </w:p>
          <w:p w:rsidR="006A5FFD" w:rsidRPr="006C0D5D" w:rsidRDefault="006A5FFD" w:rsidP="006A5FFD">
            <w:pPr>
              <w:tabs>
                <w:tab w:val="left" w:pos="6240"/>
              </w:tabs>
              <w:jc w:val="center"/>
              <w:rPr>
                <w:b/>
                <w:bCs/>
              </w:rPr>
            </w:pPr>
          </w:p>
        </w:tc>
      </w:tr>
      <w:tr w:rsidR="006A5FFD" w:rsidTr="006A5FFD">
        <w:tc>
          <w:tcPr>
            <w:tcW w:w="2303" w:type="dxa"/>
            <w:vAlign w:val="bottom"/>
          </w:tcPr>
          <w:p w:rsidR="00E226FF" w:rsidRPr="00E226FF" w:rsidRDefault="00E226FF" w:rsidP="006A5FFD">
            <w:pPr>
              <w:tabs>
                <w:tab w:val="left" w:pos="6240"/>
              </w:tabs>
              <w:jc w:val="center"/>
              <w:rPr>
                <w:sz w:val="8"/>
                <w:szCs w:val="8"/>
              </w:rPr>
            </w:pPr>
          </w:p>
          <w:p w:rsidR="006A5FFD" w:rsidRPr="00EC3FD9" w:rsidRDefault="006A5FFD" w:rsidP="006A5FFD">
            <w:pPr>
              <w:tabs>
                <w:tab w:val="left" w:pos="6240"/>
              </w:tabs>
              <w:jc w:val="center"/>
              <w:rPr>
                <w:sz w:val="20"/>
                <w:szCs w:val="20"/>
              </w:rPr>
            </w:pPr>
            <w:r w:rsidRPr="00EC3FD9">
              <w:rPr>
                <w:sz w:val="20"/>
                <w:szCs w:val="20"/>
              </w:rPr>
              <w:t>Finde jemanden, der heute noch keine Süßigkeiten gegessen hat.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gerne kocht.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in seiner Freizeit mehr als eine Sportart macht.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Pr="000C2285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morgens Müsli frühstückt.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</w:tr>
      <w:tr w:rsidR="006A5FFD" w:rsidTr="006A5FFD">
        <w:tc>
          <w:tcPr>
            <w:tcW w:w="2303" w:type="dxa"/>
            <w:vAlign w:val="bottom"/>
          </w:tcPr>
          <w:p w:rsidR="00E226FF" w:rsidRPr="00E226FF" w:rsidRDefault="00E226FF" w:rsidP="006A5FFD">
            <w:pPr>
              <w:tabs>
                <w:tab w:val="left" w:pos="6240"/>
              </w:tabs>
              <w:jc w:val="center"/>
              <w:rPr>
                <w:sz w:val="8"/>
                <w:szCs w:val="8"/>
              </w:rPr>
            </w:pPr>
          </w:p>
          <w:p w:rsidR="006A5FFD" w:rsidRDefault="006A5FFD" w:rsidP="006A5FFD">
            <w:pPr>
              <w:tabs>
                <w:tab w:val="left" w:pos="6240"/>
              </w:tabs>
              <w:jc w:val="center"/>
              <w:rPr>
                <w:sz w:val="20"/>
                <w:szCs w:val="20"/>
              </w:rPr>
            </w:pPr>
            <w:r w:rsidRPr="00EC3FD9">
              <w:rPr>
                <w:sz w:val="20"/>
                <w:szCs w:val="20"/>
              </w:rPr>
              <w:t>Finde jemanden, der lieber die Treppe anstatt den Aufzug nimmt.</w:t>
            </w:r>
          </w:p>
          <w:p w:rsidR="006A5FFD" w:rsidRPr="00EC3FD9" w:rsidRDefault="006A5FFD" w:rsidP="006A5FFD">
            <w:pPr>
              <w:tabs>
                <w:tab w:val="left" w:pos="6240"/>
              </w:tabs>
              <w:jc w:val="center"/>
              <w:rPr>
                <w:sz w:val="20"/>
                <w:szCs w:val="20"/>
              </w:rPr>
            </w:pP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gern Gemüsesäfte trinkt.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keinen Kuchen mag.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  <w:tc>
          <w:tcPr>
            <w:tcW w:w="2303" w:type="dxa"/>
            <w:vAlign w:val="bottom"/>
          </w:tcPr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Finde jemanden, der gern Fahrrad fährt.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  <w:r>
              <w:t>__________________</w:t>
            </w:r>
          </w:p>
          <w:p w:rsidR="006A5FFD" w:rsidRDefault="006A5FFD" w:rsidP="006A5FFD">
            <w:pPr>
              <w:tabs>
                <w:tab w:val="left" w:pos="6240"/>
              </w:tabs>
              <w:jc w:val="center"/>
            </w:pPr>
          </w:p>
        </w:tc>
      </w:tr>
    </w:tbl>
    <w:p w:rsidR="0015400A" w:rsidRDefault="0015400A" w:rsidP="00E226FF"/>
    <w:sectPr w:rsidR="0015400A" w:rsidSect="00512700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B0F" w:rsidRDefault="00830B0F" w:rsidP="00D62EB7">
      <w:pPr>
        <w:spacing w:after="0" w:line="240" w:lineRule="auto"/>
      </w:pPr>
      <w:r>
        <w:separator/>
      </w:r>
    </w:p>
  </w:endnote>
  <w:endnote w:type="continuationSeparator" w:id="0">
    <w:p w:rsidR="00830B0F" w:rsidRDefault="00830B0F" w:rsidP="00D62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B0F" w:rsidRDefault="00830B0F" w:rsidP="00D62EB7">
      <w:pPr>
        <w:spacing w:after="0" w:line="240" w:lineRule="auto"/>
      </w:pPr>
      <w:r>
        <w:separator/>
      </w:r>
    </w:p>
  </w:footnote>
  <w:footnote w:type="continuationSeparator" w:id="0">
    <w:p w:rsidR="00830B0F" w:rsidRDefault="00830B0F" w:rsidP="00D62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2ED3"/>
    <w:multiLevelType w:val="hybridMultilevel"/>
    <w:tmpl w:val="04F6BA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5B0839"/>
    <w:multiLevelType w:val="hybridMultilevel"/>
    <w:tmpl w:val="42087D02"/>
    <w:lvl w:ilvl="0" w:tplc="0407000F">
      <w:start w:val="1"/>
      <w:numFmt w:val="decimal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94DFA"/>
    <w:multiLevelType w:val="hybridMultilevel"/>
    <w:tmpl w:val="627CC416"/>
    <w:lvl w:ilvl="0" w:tplc="4DB0DA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510C1C"/>
    <w:multiLevelType w:val="hybridMultilevel"/>
    <w:tmpl w:val="9530CF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75F"/>
    <w:rsid w:val="0001158C"/>
    <w:rsid w:val="00013062"/>
    <w:rsid w:val="0001324A"/>
    <w:rsid w:val="00023823"/>
    <w:rsid w:val="00024EC3"/>
    <w:rsid w:val="0004799F"/>
    <w:rsid w:val="00074790"/>
    <w:rsid w:val="00094981"/>
    <w:rsid w:val="000A5610"/>
    <w:rsid w:val="000B0652"/>
    <w:rsid w:val="000B13BD"/>
    <w:rsid w:val="000B6242"/>
    <w:rsid w:val="000B6280"/>
    <w:rsid w:val="000B6E95"/>
    <w:rsid w:val="000B7522"/>
    <w:rsid w:val="000C2285"/>
    <w:rsid w:val="00101D2F"/>
    <w:rsid w:val="00125614"/>
    <w:rsid w:val="0014219A"/>
    <w:rsid w:val="00152E36"/>
    <w:rsid w:val="00153C46"/>
    <w:rsid w:val="0015400A"/>
    <w:rsid w:val="001645E7"/>
    <w:rsid w:val="00166708"/>
    <w:rsid w:val="001B02BF"/>
    <w:rsid w:val="001C4063"/>
    <w:rsid w:val="001D4522"/>
    <w:rsid w:val="001D7FEB"/>
    <w:rsid w:val="001E6297"/>
    <w:rsid w:val="001E653A"/>
    <w:rsid w:val="001F3B2D"/>
    <w:rsid w:val="001F4533"/>
    <w:rsid w:val="0021746F"/>
    <w:rsid w:val="00217BF1"/>
    <w:rsid w:val="002669FE"/>
    <w:rsid w:val="00292199"/>
    <w:rsid w:val="002A59A9"/>
    <w:rsid w:val="002D0858"/>
    <w:rsid w:val="002F136A"/>
    <w:rsid w:val="0032193D"/>
    <w:rsid w:val="00334FC5"/>
    <w:rsid w:val="00343397"/>
    <w:rsid w:val="00370E1A"/>
    <w:rsid w:val="00375091"/>
    <w:rsid w:val="003A7A92"/>
    <w:rsid w:val="003B01F5"/>
    <w:rsid w:val="003B72C6"/>
    <w:rsid w:val="003C3557"/>
    <w:rsid w:val="003E59BF"/>
    <w:rsid w:val="003F2B02"/>
    <w:rsid w:val="004011FB"/>
    <w:rsid w:val="004052A1"/>
    <w:rsid w:val="0042231F"/>
    <w:rsid w:val="00424D09"/>
    <w:rsid w:val="004651BC"/>
    <w:rsid w:val="0048745A"/>
    <w:rsid w:val="004A021E"/>
    <w:rsid w:val="004C1EC0"/>
    <w:rsid w:val="004C2ED7"/>
    <w:rsid w:val="004D4034"/>
    <w:rsid w:val="005007F4"/>
    <w:rsid w:val="00512700"/>
    <w:rsid w:val="00516017"/>
    <w:rsid w:val="00536AAD"/>
    <w:rsid w:val="00546BCE"/>
    <w:rsid w:val="0055136F"/>
    <w:rsid w:val="0057028B"/>
    <w:rsid w:val="0057093E"/>
    <w:rsid w:val="00574E71"/>
    <w:rsid w:val="005A24CC"/>
    <w:rsid w:val="005A50DC"/>
    <w:rsid w:val="005B101D"/>
    <w:rsid w:val="005C31CB"/>
    <w:rsid w:val="005C3A5F"/>
    <w:rsid w:val="0060208F"/>
    <w:rsid w:val="00603E21"/>
    <w:rsid w:val="00610969"/>
    <w:rsid w:val="006146A2"/>
    <w:rsid w:val="006350D8"/>
    <w:rsid w:val="0064010F"/>
    <w:rsid w:val="00653740"/>
    <w:rsid w:val="00663BEC"/>
    <w:rsid w:val="0069443F"/>
    <w:rsid w:val="006A0379"/>
    <w:rsid w:val="006A53AB"/>
    <w:rsid w:val="006A5FFD"/>
    <w:rsid w:val="006B175F"/>
    <w:rsid w:val="006B5222"/>
    <w:rsid w:val="006C0D5D"/>
    <w:rsid w:val="006C4494"/>
    <w:rsid w:val="006D0883"/>
    <w:rsid w:val="00704ADD"/>
    <w:rsid w:val="00706BE9"/>
    <w:rsid w:val="00716BA7"/>
    <w:rsid w:val="00745B27"/>
    <w:rsid w:val="00750F72"/>
    <w:rsid w:val="0075407B"/>
    <w:rsid w:val="007621D8"/>
    <w:rsid w:val="00762261"/>
    <w:rsid w:val="00770DC7"/>
    <w:rsid w:val="00785288"/>
    <w:rsid w:val="007A6F49"/>
    <w:rsid w:val="007A7A38"/>
    <w:rsid w:val="007C3AAD"/>
    <w:rsid w:val="007D3E87"/>
    <w:rsid w:val="007D4EB6"/>
    <w:rsid w:val="007D51AE"/>
    <w:rsid w:val="007F0960"/>
    <w:rsid w:val="007F2FB5"/>
    <w:rsid w:val="0082225E"/>
    <w:rsid w:val="00830B0F"/>
    <w:rsid w:val="00836BA8"/>
    <w:rsid w:val="0085324F"/>
    <w:rsid w:val="00856C82"/>
    <w:rsid w:val="008607A9"/>
    <w:rsid w:val="00886A62"/>
    <w:rsid w:val="008942BE"/>
    <w:rsid w:val="008A58DD"/>
    <w:rsid w:val="008A6120"/>
    <w:rsid w:val="008C57D9"/>
    <w:rsid w:val="008D2E9E"/>
    <w:rsid w:val="008D7554"/>
    <w:rsid w:val="008E4DB9"/>
    <w:rsid w:val="008E507F"/>
    <w:rsid w:val="009121D4"/>
    <w:rsid w:val="00922F90"/>
    <w:rsid w:val="00932E22"/>
    <w:rsid w:val="00942F6F"/>
    <w:rsid w:val="0094743C"/>
    <w:rsid w:val="00947D33"/>
    <w:rsid w:val="009660FE"/>
    <w:rsid w:val="00972B94"/>
    <w:rsid w:val="00975B4E"/>
    <w:rsid w:val="009A0B9F"/>
    <w:rsid w:val="009A7F7E"/>
    <w:rsid w:val="009B4C38"/>
    <w:rsid w:val="009E1F55"/>
    <w:rsid w:val="009F1A91"/>
    <w:rsid w:val="00A03C1D"/>
    <w:rsid w:val="00A05A77"/>
    <w:rsid w:val="00A05D28"/>
    <w:rsid w:val="00A35927"/>
    <w:rsid w:val="00A565CE"/>
    <w:rsid w:val="00A56C8B"/>
    <w:rsid w:val="00A628E5"/>
    <w:rsid w:val="00A64691"/>
    <w:rsid w:val="00A729AE"/>
    <w:rsid w:val="00A949E5"/>
    <w:rsid w:val="00A95009"/>
    <w:rsid w:val="00AA7249"/>
    <w:rsid w:val="00AB7A84"/>
    <w:rsid w:val="00AD084C"/>
    <w:rsid w:val="00AD71E1"/>
    <w:rsid w:val="00B1022A"/>
    <w:rsid w:val="00B12AA1"/>
    <w:rsid w:val="00B15550"/>
    <w:rsid w:val="00B22B13"/>
    <w:rsid w:val="00B3402D"/>
    <w:rsid w:val="00B43178"/>
    <w:rsid w:val="00B519CE"/>
    <w:rsid w:val="00B670CC"/>
    <w:rsid w:val="00B8389C"/>
    <w:rsid w:val="00B87FC7"/>
    <w:rsid w:val="00B92208"/>
    <w:rsid w:val="00BA1849"/>
    <w:rsid w:val="00BC478D"/>
    <w:rsid w:val="00BC5778"/>
    <w:rsid w:val="00BC58AA"/>
    <w:rsid w:val="00BD21A7"/>
    <w:rsid w:val="00BD4F29"/>
    <w:rsid w:val="00BE0684"/>
    <w:rsid w:val="00BF39F9"/>
    <w:rsid w:val="00BF6011"/>
    <w:rsid w:val="00C001BB"/>
    <w:rsid w:val="00C0772E"/>
    <w:rsid w:val="00C11241"/>
    <w:rsid w:val="00C146DF"/>
    <w:rsid w:val="00C1701B"/>
    <w:rsid w:val="00C251CD"/>
    <w:rsid w:val="00C33AB0"/>
    <w:rsid w:val="00C405BE"/>
    <w:rsid w:val="00C43FE6"/>
    <w:rsid w:val="00C46D6E"/>
    <w:rsid w:val="00C6755F"/>
    <w:rsid w:val="00C724EE"/>
    <w:rsid w:val="00C750D2"/>
    <w:rsid w:val="00C846F5"/>
    <w:rsid w:val="00C90982"/>
    <w:rsid w:val="00C95439"/>
    <w:rsid w:val="00CE504B"/>
    <w:rsid w:val="00CF1750"/>
    <w:rsid w:val="00CF530D"/>
    <w:rsid w:val="00CF6E94"/>
    <w:rsid w:val="00D0092A"/>
    <w:rsid w:val="00D02477"/>
    <w:rsid w:val="00D17928"/>
    <w:rsid w:val="00D24FB6"/>
    <w:rsid w:val="00D26A39"/>
    <w:rsid w:val="00D62EB7"/>
    <w:rsid w:val="00DC46AD"/>
    <w:rsid w:val="00DC70FD"/>
    <w:rsid w:val="00DC745A"/>
    <w:rsid w:val="00DD216F"/>
    <w:rsid w:val="00DD2F55"/>
    <w:rsid w:val="00DF6BD3"/>
    <w:rsid w:val="00E226FF"/>
    <w:rsid w:val="00E435E2"/>
    <w:rsid w:val="00E67579"/>
    <w:rsid w:val="00E70FA1"/>
    <w:rsid w:val="00E85F84"/>
    <w:rsid w:val="00E9496C"/>
    <w:rsid w:val="00EB0391"/>
    <w:rsid w:val="00EB047C"/>
    <w:rsid w:val="00EB7B08"/>
    <w:rsid w:val="00EC0ABA"/>
    <w:rsid w:val="00EC3FD9"/>
    <w:rsid w:val="00ED5A03"/>
    <w:rsid w:val="00EE1DDF"/>
    <w:rsid w:val="00EE784D"/>
    <w:rsid w:val="00EF598C"/>
    <w:rsid w:val="00F0365B"/>
    <w:rsid w:val="00F1266B"/>
    <w:rsid w:val="00F407A1"/>
    <w:rsid w:val="00F52DB8"/>
    <w:rsid w:val="00F548EE"/>
    <w:rsid w:val="00F639BF"/>
    <w:rsid w:val="00F85ECC"/>
    <w:rsid w:val="00F927B9"/>
    <w:rsid w:val="00F95CC4"/>
    <w:rsid w:val="00FA6917"/>
    <w:rsid w:val="00FD3CA6"/>
    <w:rsid w:val="00FD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D024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e-I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B1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D4EB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D62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62EB7"/>
  </w:style>
  <w:style w:type="paragraph" w:styleId="Fuzeile">
    <w:name w:val="footer"/>
    <w:basedOn w:val="Standard"/>
    <w:link w:val="FuzeileZchn"/>
    <w:uiPriority w:val="99"/>
    <w:semiHidden/>
    <w:unhideWhenUsed/>
    <w:rsid w:val="00D62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62E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0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0960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2477"/>
    <w:rPr>
      <w:rFonts w:ascii="Times New Roman" w:eastAsia="Times New Roman" w:hAnsi="Times New Roman" w:cs="Times New Roman"/>
      <w:b/>
      <w:bCs/>
      <w:sz w:val="27"/>
      <w:szCs w:val="27"/>
      <w:lang w:eastAsia="de-DE" w:bidi="he-IL"/>
    </w:rPr>
  </w:style>
  <w:style w:type="paragraph" w:styleId="StandardWeb">
    <w:name w:val="Normal (Web)"/>
    <w:basedOn w:val="Standard"/>
    <w:uiPriority w:val="99"/>
    <w:semiHidden/>
    <w:unhideWhenUsed/>
    <w:rsid w:val="00D02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D75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D755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D755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D75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D7554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102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D024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e-I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B1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D4EB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D62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62EB7"/>
  </w:style>
  <w:style w:type="paragraph" w:styleId="Fuzeile">
    <w:name w:val="footer"/>
    <w:basedOn w:val="Standard"/>
    <w:link w:val="FuzeileZchn"/>
    <w:uiPriority w:val="99"/>
    <w:semiHidden/>
    <w:unhideWhenUsed/>
    <w:rsid w:val="00D62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62E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0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0960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2477"/>
    <w:rPr>
      <w:rFonts w:ascii="Times New Roman" w:eastAsia="Times New Roman" w:hAnsi="Times New Roman" w:cs="Times New Roman"/>
      <w:b/>
      <w:bCs/>
      <w:sz w:val="27"/>
      <w:szCs w:val="27"/>
      <w:lang w:eastAsia="de-DE" w:bidi="he-IL"/>
    </w:rPr>
  </w:style>
  <w:style w:type="paragraph" w:styleId="StandardWeb">
    <w:name w:val="Normal (Web)"/>
    <w:basedOn w:val="Standard"/>
    <w:uiPriority w:val="99"/>
    <w:semiHidden/>
    <w:unhideWhenUsed/>
    <w:rsid w:val="00D02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D75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D755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D755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D75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D7554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10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2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hyperlink" Target="https://duesentriebskitchen.ch/gemuese-dip/" TargetMode="External"/><Relationship Id="rId68" Type="http://schemas.openxmlformats.org/officeDocument/2006/relationships/image" Target="media/image54.png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2.png"/><Relationship Id="rId74" Type="http://schemas.openxmlformats.org/officeDocument/2006/relationships/image" Target="media/image59.emf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www.kuechengoetter.de/rezepte/huehnersalat-mit-zitronenmayonnaise-1202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s://www.kuechengoetter.de/rezepte/huehnersalat-mit-zitronenmayonnaise-1202" TargetMode="External"/><Relationship Id="rId69" Type="http://schemas.openxmlformats.org/officeDocument/2006/relationships/image" Target="media/image55.png"/><Relationship Id="rId77" Type="http://schemas.openxmlformats.org/officeDocument/2006/relationships/image" Target="media/image62.emf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oleObject" Target="embeddings/oleObject1.bin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s://www.kuechengoetter.de/rezepte/schnelle-rote-linsensuppe-28323" TargetMode="External"/><Relationship Id="rId67" Type="http://schemas.openxmlformats.org/officeDocument/2006/relationships/image" Target="media/image53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https://www.kuechengoetter.de/rezepte/schnelle-rote-linsensuppe-28323" TargetMode="External"/><Relationship Id="rId70" Type="http://schemas.openxmlformats.org/officeDocument/2006/relationships/image" Target="media/image56.png"/><Relationship Id="rId75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https://duesentriebskitchen.ch/gemuese-dip/" TargetMode="External"/><Relationship Id="rId65" Type="http://schemas.openxmlformats.org/officeDocument/2006/relationships/image" Target="media/image51.png"/><Relationship Id="rId73" Type="http://schemas.openxmlformats.org/officeDocument/2006/relationships/image" Target="media/image58.emf"/><Relationship Id="rId78" Type="http://schemas.openxmlformats.org/officeDocument/2006/relationships/image" Target="media/image6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1.emf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DBFC22-B719-47CE-8116-8110C0B6B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71DA892E.dotm</Template>
  <TotalTime>0</TotalTime>
  <Pages>15</Pages>
  <Words>2391</Words>
  <Characters>15065</Characters>
  <Application>Microsoft Office Word</Application>
  <DocSecurity>0</DocSecurity>
  <Lines>125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BVA</Company>
  <LinksUpToDate>false</LinksUpToDate>
  <CharactersWithSpaces>17422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Corinna</dc:creator>
  <cp:lastModifiedBy>Bilan, Davut (ZfA 3)</cp:lastModifiedBy>
  <cp:revision>2</cp:revision>
  <dcterms:created xsi:type="dcterms:W3CDTF">2019-08-16T06:34:00Z</dcterms:created>
  <dcterms:modified xsi:type="dcterms:W3CDTF">2019-08-16T06:34:00Z</dcterms:modified>
</cp:coreProperties>
</file>